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B34F72" w14:textId="77777777" w:rsidR="00F6427E" w:rsidRDefault="00F6427E" w:rsidP="00F6427E">
      <w:pPr>
        <w:jc w:val="center"/>
        <w:rPr>
          <w:rFonts w:ascii="Liberation Serif" w:hAnsi="Liberation Serif"/>
          <w:b/>
          <w:sz w:val="28"/>
          <w:szCs w:val="28"/>
        </w:rPr>
      </w:pPr>
      <w:r w:rsidRPr="005A3190">
        <w:rPr>
          <w:rFonts w:ascii="Liberation Serif" w:hAnsi="Liberation Serif"/>
          <w:b/>
          <w:noProof/>
          <w:sz w:val="28"/>
          <w:szCs w:val="28"/>
        </w:rPr>
        <w:drawing>
          <wp:inline distT="0" distB="0" distL="0" distR="0" wp14:anchorId="23A470AD" wp14:editId="768363F4">
            <wp:extent cx="571500" cy="66675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srcRect t="7959" b="9615"/>
                    <a:stretch>
                      <a:fillRect/>
                    </a:stretch>
                  </pic:blipFill>
                  <pic:spPr bwMode="auto">
                    <a:xfrm>
                      <a:off x="0" y="0"/>
                      <a:ext cx="571500" cy="666750"/>
                    </a:xfrm>
                    <a:prstGeom prst="rect">
                      <a:avLst/>
                    </a:prstGeom>
                    <a:noFill/>
                    <a:ln w="9525">
                      <a:noFill/>
                      <a:miter lim="800000"/>
                      <a:headEnd/>
                      <a:tailEnd/>
                    </a:ln>
                  </pic:spPr>
                </pic:pic>
              </a:graphicData>
            </a:graphic>
          </wp:inline>
        </w:drawing>
      </w:r>
    </w:p>
    <w:p w14:paraId="64FBAAF1" w14:textId="77777777" w:rsidR="00F6427E" w:rsidRPr="00F6427E" w:rsidRDefault="00F6427E" w:rsidP="00F6427E">
      <w:pPr>
        <w:jc w:val="center"/>
        <w:rPr>
          <w:rFonts w:ascii="Liberation Serif" w:hAnsi="Liberation Serif"/>
          <w:sz w:val="22"/>
        </w:rPr>
      </w:pPr>
      <w:r w:rsidRPr="00F6427E">
        <w:rPr>
          <w:rFonts w:ascii="Liberation Serif" w:hAnsi="Liberation Serif"/>
        </w:rPr>
        <w:t>Администрация Кушвинского муниципального округа</w:t>
      </w:r>
    </w:p>
    <w:p w14:paraId="25D9DA49" w14:textId="77777777" w:rsidR="00F6427E" w:rsidRPr="00F6427E" w:rsidRDefault="00F6427E" w:rsidP="00F6427E">
      <w:pPr>
        <w:jc w:val="center"/>
        <w:rPr>
          <w:rFonts w:ascii="Liberation Serif" w:hAnsi="Liberation Serif"/>
          <w:sz w:val="28"/>
          <w:szCs w:val="28"/>
        </w:rPr>
      </w:pPr>
    </w:p>
    <w:p w14:paraId="3197EA3A" w14:textId="77777777" w:rsidR="00F6427E" w:rsidRPr="00F6427E" w:rsidRDefault="00F6427E" w:rsidP="00F6427E">
      <w:pPr>
        <w:jc w:val="center"/>
        <w:rPr>
          <w:rFonts w:ascii="Liberation Serif" w:hAnsi="Liberation Serif"/>
          <w:b/>
          <w:sz w:val="28"/>
          <w:szCs w:val="28"/>
        </w:rPr>
      </w:pPr>
      <w:r w:rsidRPr="00F6427E">
        <w:rPr>
          <w:rFonts w:ascii="Liberation Serif" w:hAnsi="Liberation Serif"/>
          <w:b/>
          <w:sz w:val="28"/>
          <w:szCs w:val="28"/>
        </w:rPr>
        <w:t>Управление образования  Кушвинского муниципального округа</w:t>
      </w:r>
    </w:p>
    <w:p w14:paraId="2C018664" w14:textId="77777777" w:rsidR="00F6427E" w:rsidRPr="00F6427E" w:rsidRDefault="00F6427E" w:rsidP="00F6427E">
      <w:pPr>
        <w:jc w:val="center"/>
        <w:rPr>
          <w:rFonts w:ascii="Liberation Serif" w:hAnsi="Liberation Serif"/>
          <w:b/>
          <w:sz w:val="28"/>
        </w:rPr>
      </w:pPr>
      <w:r w:rsidRPr="00F6427E">
        <w:rPr>
          <w:rFonts w:ascii="Liberation Serif" w:hAnsi="Liberation Serif"/>
          <w:b/>
          <w:sz w:val="28"/>
        </w:rPr>
        <w:t>(УО КМО)</w:t>
      </w:r>
    </w:p>
    <w:p w14:paraId="518D8391" w14:textId="77777777" w:rsidR="00F6427E" w:rsidRPr="00F6427E" w:rsidRDefault="00F6427E" w:rsidP="00F6427E">
      <w:pPr>
        <w:jc w:val="center"/>
        <w:rPr>
          <w:rFonts w:ascii="Liberation Serif" w:hAnsi="Liberation Serif"/>
          <w:sz w:val="16"/>
          <w:szCs w:val="16"/>
        </w:rPr>
      </w:pPr>
    </w:p>
    <w:p w14:paraId="3CFD3854" w14:textId="77777777" w:rsidR="00F6427E" w:rsidRPr="00F6427E" w:rsidRDefault="00F6427E" w:rsidP="00F6427E">
      <w:pPr>
        <w:jc w:val="center"/>
        <w:rPr>
          <w:rFonts w:ascii="Liberation Serif" w:hAnsi="Liberation Serif"/>
          <w:b/>
          <w:sz w:val="32"/>
        </w:rPr>
      </w:pPr>
      <w:r w:rsidRPr="00F6427E">
        <w:rPr>
          <w:rFonts w:ascii="Liberation Serif" w:hAnsi="Liberation Serif"/>
          <w:b/>
          <w:sz w:val="32"/>
        </w:rPr>
        <w:t>П Р И К А З</w:t>
      </w:r>
    </w:p>
    <w:p w14:paraId="5966C282" w14:textId="77777777" w:rsidR="00F6427E" w:rsidRPr="00F6427E" w:rsidRDefault="00F6427E" w:rsidP="00F6427E">
      <w:pPr>
        <w:jc w:val="center"/>
        <w:rPr>
          <w:rFonts w:ascii="Liberation Serif" w:hAnsi="Liberation Serif"/>
          <w:sz w:val="28"/>
          <w:szCs w:val="28"/>
        </w:rPr>
      </w:pPr>
    </w:p>
    <w:p w14:paraId="5640E6D1" w14:textId="77777777" w:rsidR="00F6427E" w:rsidRPr="00F6427E" w:rsidRDefault="00F6427E" w:rsidP="00F6427E">
      <w:pPr>
        <w:jc w:val="both"/>
        <w:rPr>
          <w:rFonts w:ascii="Liberation Serif" w:hAnsi="Liberation Serif"/>
          <w:b/>
          <w:sz w:val="28"/>
          <w:szCs w:val="28"/>
        </w:rPr>
      </w:pPr>
    </w:p>
    <w:p w14:paraId="12E3C7DB" w14:textId="77777777" w:rsidR="00F6427E" w:rsidRPr="00F6427E" w:rsidRDefault="00F6427E" w:rsidP="00F6427E">
      <w:pPr>
        <w:jc w:val="both"/>
        <w:rPr>
          <w:rFonts w:ascii="Liberation Serif" w:hAnsi="Liberation Serif"/>
          <w:b/>
          <w:sz w:val="28"/>
          <w:szCs w:val="28"/>
        </w:rPr>
      </w:pPr>
      <w:r w:rsidRPr="00F6427E">
        <w:rPr>
          <w:rFonts w:ascii="Liberation Serif" w:hAnsi="Liberation Serif"/>
          <w:b/>
          <w:sz w:val="28"/>
          <w:szCs w:val="28"/>
        </w:rPr>
        <w:t>11.09.2026</w:t>
      </w:r>
      <w:r w:rsidRPr="00F6427E">
        <w:rPr>
          <w:rFonts w:ascii="Liberation Serif" w:hAnsi="Liberation Serif"/>
          <w:b/>
          <w:sz w:val="28"/>
          <w:szCs w:val="28"/>
        </w:rPr>
        <w:tab/>
      </w:r>
      <w:r w:rsidRPr="00F6427E">
        <w:rPr>
          <w:rFonts w:ascii="Liberation Serif" w:hAnsi="Liberation Serif"/>
          <w:b/>
          <w:sz w:val="28"/>
          <w:szCs w:val="28"/>
        </w:rPr>
        <w:tab/>
      </w:r>
      <w:r w:rsidRPr="00F6427E">
        <w:rPr>
          <w:rFonts w:ascii="Liberation Serif" w:hAnsi="Liberation Serif"/>
          <w:b/>
          <w:sz w:val="28"/>
          <w:szCs w:val="28"/>
        </w:rPr>
        <w:tab/>
      </w:r>
      <w:r w:rsidRPr="00F6427E">
        <w:rPr>
          <w:rFonts w:ascii="Liberation Serif" w:hAnsi="Liberation Serif"/>
          <w:b/>
          <w:sz w:val="28"/>
          <w:szCs w:val="28"/>
        </w:rPr>
        <w:tab/>
      </w:r>
      <w:r w:rsidRPr="00F6427E">
        <w:rPr>
          <w:rFonts w:ascii="Liberation Serif" w:hAnsi="Liberation Serif"/>
          <w:b/>
          <w:sz w:val="28"/>
          <w:szCs w:val="28"/>
        </w:rPr>
        <w:tab/>
        <w:t xml:space="preserve">            </w:t>
      </w:r>
      <w:r w:rsidRPr="00F6427E">
        <w:rPr>
          <w:rFonts w:ascii="Liberation Serif" w:hAnsi="Liberation Serif"/>
          <w:b/>
          <w:sz w:val="28"/>
          <w:szCs w:val="28"/>
        </w:rPr>
        <w:tab/>
        <w:t xml:space="preserve">                                        № 221</w:t>
      </w:r>
    </w:p>
    <w:p w14:paraId="4776CD90" w14:textId="77777777" w:rsidR="00F6427E" w:rsidRPr="00F6427E" w:rsidRDefault="00F6427E" w:rsidP="00F6427E">
      <w:pPr>
        <w:jc w:val="both"/>
        <w:rPr>
          <w:rFonts w:ascii="Liberation Serif" w:hAnsi="Liberation Serif"/>
          <w:b/>
          <w:sz w:val="28"/>
          <w:szCs w:val="28"/>
        </w:rPr>
      </w:pPr>
    </w:p>
    <w:p w14:paraId="33B8DF36" w14:textId="77777777" w:rsidR="00F6427E" w:rsidRPr="00F6427E" w:rsidRDefault="00F6427E" w:rsidP="00F6427E">
      <w:pPr>
        <w:ind w:right="-1"/>
        <w:jc w:val="center"/>
        <w:rPr>
          <w:rFonts w:ascii="Liberation Serif" w:hAnsi="Liberation Serif"/>
          <w:b/>
          <w:sz w:val="28"/>
          <w:szCs w:val="28"/>
        </w:rPr>
      </w:pPr>
      <w:r w:rsidRPr="00F6427E">
        <w:rPr>
          <w:rFonts w:ascii="Liberation Serif" w:hAnsi="Liberation Serif"/>
          <w:b/>
          <w:sz w:val="28"/>
          <w:szCs w:val="28"/>
        </w:rPr>
        <w:t>О проведении оперативного профилактического мероприятия</w:t>
      </w:r>
    </w:p>
    <w:p w14:paraId="5657E28C" w14:textId="77777777" w:rsidR="00F6427E" w:rsidRPr="00F6427E" w:rsidRDefault="00F6427E" w:rsidP="00F6427E">
      <w:pPr>
        <w:ind w:right="-1"/>
        <w:jc w:val="center"/>
        <w:rPr>
          <w:rFonts w:ascii="Liberation Serif" w:hAnsi="Liberation Serif"/>
          <w:b/>
          <w:sz w:val="28"/>
          <w:szCs w:val="28"/>
        </w:rPr>
      </w:pPr>
      <w:r w:rsidRPr="00F6427E">
        <w:rPr>
          <w:rFonts w:ascii="Liberation Serif" w:hAnsi="Liberation Serif"/>
          <w:b/>
          <w:sz w:val="28"/>
          <w:szCs w:val="28"/>
        </w:rPr>
        <w:t>«Внимание – дети!»</w:t>
      </w:r>
    </w:p>
    <w:p w14:paraId="049AFD17" w14:textId="77777777" w:rsidR="00F6427E" w:rsidRPr="00F6427E" w:rsidRDefault="00F6427E" w:rsidP="00F6427E">
      <w:pPr>
        <w:ind w:right="-1"/>
        <w:jc w:val="center"/>
        <w:rPr>
          <w:rFonts w:ascii="Liberation Serif" w:hAnsi="Liberation Serif"/>
          <w:b/>
          <w:sz w:val="6"/>
          <w:szCs w:val="6"/>
        </w:rPr>
      </w:pPr>
    </w:p>
    <w:p w14:paraId="48EC01DE" w14:textId="77777777" w:rsidR="00F6427E" w:rsidRPr="00F6427E" w:rsidRDefault="00F6427E" w:rsidP="00F6427E">
      <w:pPr>
        <w:autoSpaceDE w:val="0"/>
        <w:autoSpaceDN w:val="0"/>
        <w:adjustRightInd w:val="0"/>
        <w:jc w:val="both"/>
        <w:rPr>
          <w:rFonts w:ascii="Liberation Serif" w:hAnsi="Liberation Serif"/>
          <w:b/>
          <w:i/>
          <w:sz w:val="6"/>
          <w:szCs w:val="6"/>
        </w:rPr>
      </w:pPr>
    </w:p>
    <w:p w14:paraId="2110896D" w14:textId="77777777" w:rsidR="00F6427E" w:rsidRDefault="00F6427E" w:rsidP="00F6427E">
      <w:pPr>
        <w:pStyle w:val="ab"/>
        <w:ind w:firstLine="851"/>
        <w:jc w:val="both"/>
        <w:rPr>
          <w:rFonts w:ascii="Liberation Serif" w:hAnsi="Liberation Serif" w:cs="Liberation Serif"/>
          <w:sz w:val="26"/>
          <w:szCs w:val="26"/>
        </w:rPr>
      </w:pPr>
      <w:r w:rsidRPr="00F6427E">
        <w:rPr>
          <w:rFonts w:ascii="Liberation Serif" w:hAnsi="Liberation Serif"/>
          <w:sz w:val="28"/>
          <w:szCs w:val="28"/>
        </w:rPr>
        <w:tab/>
      </w:r>
      <w:r w:rsidRPr="00DB2941">
        <w:rPr>
          <w:rFonts w:ascii="Liberation Serif" w:hAnsi="Liberation Serif" w:cs="Liberation Serif"/>
          <w:sz w:val="26"/>
          <w:szCs w:val="26"/>
        </w:rPr>
        <w:t xml:space="preserve">На территории Свердловской области за 7 месяцев 2026 года </w:t>
      </w:r>
      <w:r w:rsidRPr="00F6427E">
        <w:rPr>
          <w:rFonts w:ascii="Liberation Serif" w:hAnsi="Liberation Serif" w:cs="Liberation Serif"/>
          <w:sz w:val="26"/>
          <w:szCs w:val="26"/>
        </w:rPr>
        <w:t>зарегистрировано 197 дорожно-транспортных происшествий с участием детей, в которых 7 детей погибли.</w:t>
      </w:r>
    </w:p>
    <w:p w14:paraId="1274E408" w14:textId="77777777" w:rsidR="00F6427E" w:rsidRPr="00F6427E" w:rsidRDefault="00F6427E" w:rsidP="00F6427E">
      <w:pPr>
        <w:pStyle w:val="ab"/>
        <w:ind w:firstLine="851"/>
        <w:jc w:val="both"/>
        <w:rPr>
          <w:rFonts w:ascii="Liberation Serif" w:eastAsia="Batang" w:hAnsi="Liberation Serif"/>
          <w:sz w:val="26"/>
          <w:szCs w:val="26"/>
        </w:rPr>
      </w:pPr>
      <w:r w:rsidRPr="00F6427E">
        <w:rPr>
          <w:rFonts w:ascii="Liberation Serif" w:hAnsi="Liberation Serif"/>
          <w:sz w:val="26"/>
          <w:szCs w:val="26"/>
        </w:rPr>
        <w:t xml:space="preserve">В целях сохранения жизни и здоровья детей, восстановления у несовершеннолетних навыков, связанных с безопасным поведением на улицах и дорогах, для обеспечения безопасности дорожного движения, согласно разделу 2 </w:t>
      </w:r>
      <w:r w:rsidRPr="00F6427E">
        <w:rPr>
          <w:rFonts w:ascii="Liberation Serif" w:eastAsia="Batang" w:hAnsi="Liberation Serif"/>
          <w:sz w:val="26"/>
          <w:szCs w:val="26"/>
        </w:rPr>
        <w:t xml:space="preserve">комплексного плана </w:t>
      </w:r>
      <w:r w:rsidRPr="00F6427E">
        <w:rPr>
          <w:rFonts w:ascii="Liberation Serif" w:hAnsi="Liberation Serif"/>
          <w:bCs/>
          <w:sz w:val="26"/>
          <w:szCs w:val="26"/>
        </w:rPr>
        <w:t xml:space="preserve">мероприятий по профилактике гибели и травматизма несовершеннолетних на территории Кушвинского муниципального округа на 2024-2026 годы, утвержденного </w:t>
      </w:r>
      <w:r w:rsidRPr="00F6427E">
        <w:rPr>
          <w:rFonts w:ascii="Liberation Serif" w:hAnsi="Liberation Serif"/>
          <w:sz w:val="26"/>
          <w:szCs w:val="26"/>
        </w:rPr>
        <w:t>постановлением администрации Кушвинского муниципального округа от 20.03.2024 № 411 (с изменениями)</w:t>
      </w:r>
    </w:p>
    <w:p w14:paraId="295CBAAF" w14:textId="77777777" w:rsidR="00F6427E" w:rsidRPr="00F6427E" w:rsidRDefault="00F6427E" w:rsidP="00F6427E">
      <w:pPr>
        <w:pStyle w:val="af7"/>
        <w:spacing w:after="0"/>
        <w:rPr>
          <w:rFonts w:ascii="Liberation Serif" w:hAnsi="Liberation Serif"/>
          <w:b/>
          <w:sz w:val="26"/>
          <w:szCs w:val="26"/>
        </w:rPr>
      </w:pPr>
      <w:r w:rsidRPr="00F6427E">
        <w:rPr>
          <w:rFonts w:ascii="Liberation Serif" w:hAnsi="Liberation Serif"/>
          <w:b/>
          <w:sz w:val="26"/>
          <w:szCs w:val="26"/>
        </w:rPr>
        <w:t>ПРИКАЗЫВАЮ:</w:t>
      </w:r>
    </w:p>
    <w:p w14:paraId="657292C1" w14:textId="77777777" w:rsidR="00F6427E" w:rsidRPr="00F6427E" w:rsidRDefault="00F6427E" w:rsidP="00F6427E">
      <w:pPr>
        <w:numPr>
          <w:ilvl w:val="0"/>
          <w:numId w:val="4"/>
        </w:numPr>
        <w:tabs>
          <w:tab w:val="left" w:pos="851"/>
        </w:tabs>
        <w:ind w:left="0" w:right="50" w:firstLine="567"/>
        <w:jc w:val="both"/>
        <w:rPr>
          <w:rFonts w:ascii="Liberation Serif" w:hAnsi="Liberation Serif"/>
          <w:sz w:val="26"/>
          <w:szCs w:val="26"/>
        </w:rPr>
      </w:pPr>
      <w:r w:rsidRPr="00F6427E">
        <w:rPr>
          <w:rFonts w:ascii="Liberation Serif" w:hAnsi="Liberation Serif"/>
          <w:sz w:val="26"/>
          <w:szCs w:val="26"/>
        </w:rPr>
        <w:t xml:space="preserve">Организовать в период с </w:t>
      </w:r>
      <w:r>
        <w:rPr>
          <w:rFonts w:ascii="Liberation Serif" w:hAnsi="Liberation Serif"/>
          <w:sz w:val="26"/>
          <w:szCs w:val="26"/>
        </w:rPr>
        <w:t>11</w:t>
      </w:r>
      <w:r w:rsidRPr="00F6427E">
        <w:rPr>
          <w:rFonts w:ascii="Liberation Serif" w:hAnsi="Liberation Serif"/>
          <w:sz w:val="26"/>
          <w:szCs w:val="26"/>
        </w:rPr>
        <w:t xml:space="preserve"> по 30 сентября 202</w:t>
      </w:r>
      <w:r>
        <w:rPr>
          <w:rFonts w:ascii="Liberation Serif" w:hAnsi="Liberation Serif"/>
          <w:sz w:val="26"/>
          <w:szCs w:val="26"/>
        </w:rPr>
        <w:t>6</w:t>
      </w:r>
      <w:r w:rsidRPr="00F6427E">
        <w:rPr>
          <w:rFonts w:ascii="Liberation Serif" w:hAnsi="Liberation Serif"/>
          <w:sz w:val="26"/>
          <w:szCs w:val="26"/>
        </w:rPr>
        <w:t xml:space="preserve"> года </w:t>
      </w:r>
      <w:r w:rsidRPr="00F6427E">
        <w:rPr>
          <w:rFonts w:ascii="Liberation Serif" w:eastAsia="Batang" w:hAnsi="Liberation Serif"/>
          <w:sz w:val="26"/>
          <w:szCs w:val="26"/>
        </w:rPr>
        <w:t xml:space="preserve">совместно с подразделениями органов внутренних дел </w:t>
      </w:r>
      <w:r w:rsidRPr="00F6427E">
        <w:rPr>
          <w:rFonts w:ascii="Liberation Serif" w:hAnsi="Liberation Serif"/>
          <w:sz w:val="26"/>
          <w:szCs w:val="26"/>
        </w:rPr>
        <w:t>проведение</w:t>
      </w:r>
      <w:r w:rsidRPr="00F6427E">
        <w:rPr>
          <w:rFonts w:ascii="Liberation Serif" w:eastAsia="Batang" w:hAnsi="Liberation Serif"/>
          <w:sz w:val="26"/>
          <w:szCs w:val="26"/>
        </w:rPr>
        <w:t xml:space="preserve"> мероприятий, направленных на профилактику детского дорожно-транспортного травматизма, в рамках оперативного профилактического мероприятия «Внимание - дети!», в ходе которого:</w:t>
      </w:r>
    </w:p>
    <w:p w14:paraId="7774E561" w14:textId="700D8A20" w:rsidR="00AE7A96" w:rsidRPr="00294CD9" w:rsidRDefault="00AE7A96" w:rsidP="00294CD9">
      <w:pPr>
        <w:pStyle w:val="a8"/>
        <w:numPr>
          <w:ilvl w:val="1"/>
          <w:numId w:val="30"/>
        </w:numPr>
        <w:tabs>
          <w:tab w:val="left" w:pos="851"/>
        </w:tabs>
        <w:ind w:right="50"/>
        <w:jc w:val="both"/>
        <w:rPr>
          <w:rFonts w:ascii="Liberation Serif" w:hAnsi="Liberation Serif"/>
          <w:sz w:val="26"/>
          <w:szCs w:val="26"/>
        </w:rPr>
      </w:pPr>
      <w:r w:rsidRPr="00294CD9">
        <w:rPr>
          <w:rFonts w:ascii="Liberation Serif" w:hAnsi="Liberation Serif"/>
          <w:sz w:val="26"/>
          <w:szCs w:val="26"/>
        </w:rPr>
        <w:t xml:space="preserve">Обновить уголки по безопасности дорожного движения, особое внимание уделив темам: </w:t>
      </w:r>
    </w:p>
    <w:p w14:paraId="5A90B053" w14:textId="77777777" w:rsidR="00AE7A96" w:rsidRPr="00DB2941" w:rsidRDefault="00AE7A96" w:rsidP="00AE7A96">
      <w:pPr>
        <w:pStyle w:val="a8"/>
        <w:numPr>
          <w:ilvl w:val="0"/>
          <w:numId w:val="28"/>
        </w:numPr>
        <w:tabs>
          <w:tab w:val="left" w:pos="567"/>
          <w:tab w:val="left" w:pos="851"/>
        </w:tabs>
        <w:ind w:left="0" w:right="50" w:firstLine="360"/>
        <w:jc w:val="both"/>
        <w:rPr>
          <w:rFonts w:ascii="Liberation Serif" w:hAnsi="Liberation Serif"/>
          <w:sz w:val="26"/>
          <w:szCs w:val="26"/>
        </w:rPr>
      </w:pPr>
      <w:r w:rsidRPr="00DB2941">
        <w:rPr>
          <w:rFonts w:ascii="Liberation Serif" w:hAnsi="Liberation Serif"/>
          <w:sz w:val="26"/>
          <w:szCs w:val="26"/>
        </w:rPr>
        <w:t xml:space="preserve">правила для пешеходов, </w:t>
      </w:r>
    </w:p>
    <w:p w14:paraId="7BC9442E" w14:textId="77777777" w:rsidR="00AE7A96" w:rsidRPr="00DB2941" w:rsidRDefault="00AE7A96" w:rsidP="00AE7A96">
      <w:pPr>
        <w:pStyle w:val="a8"/>
        <w:numPr>
          <w:ilvl w:val="0"/>
          <w:numId w:val="28"/>
        </w:numPr>
        <w:tabs>
          <w:tab w:val="left" w:pos="567"/>
          <w:tab w:val="left" w:pos="851"/>
        </w:tabs>
        <w:ind w:left="0" w:right="50" w:firstLine="360"/>
        <w:jc w:val="both"/>
        <w:rPr>
          <w:rFonts w:ascii="Liberation Serif" w:hAnsi="Liberation Serif"/>
          <w:sz w:val="26"/>
          <w:szCs w:val="26"/>
        </w:rPr>
      </w:pPr>
      <w:r w:rsidRPr="00DB2941">
        <w:rPr>
          <w:rFonts w:ascii="Liberation Serif" w:hAnsi="Liberation Serif"/>
          <w:sz w:val="26"/>
          <w:szCs w:val="26"/>
        </w:rPr>
        <w:t>применение световозвращающих элементов на верхней одежде,</w:t>
      </w:r>
    </w:p>
    <w:p w14:paraId="7349855B" w14:textId="77777777" w:rsidR="00AE7A96" w:rsidRPr="00DB2941" w:rsidRDefault="00AE7A96" w:rsidP="00AE7A96">
      <w:pPr>
        <w:pStyle w:val="a8"/>
        <w:numPr>
          <w:ilvl w:val="0"/>
          <w:numId w:val="28"/>
        </w:numPr>
        <w:tabs>
          <w:tab w:val="left" w:pos="567"/>
          <w:tab w:val="left" w:pos="851"/>
        </w:tabs>
        <w:ind w:left="0" w:right="50" w:firstLine="360"/>
        <w:jc w:val="both"/>
        <w:rPr>
          <w:rFonts w:ascii="Liberation Serif" w:hAnsi="Liberation Serif"/>
          <w:sz w:val="26"/>
          <w:szCs w:val="26"/>
        </w:rPr>
      </w:pPr>
      <w:r w:rsidRPr="00DB2941">
        <w:rPr>
          <w:rFonts w:ascii="Liberation Serif" w:hAnsi="Liberation Serif"/>
          <w:sz w:val="26"/>
          <w:szCs w:val="26"/>
        </w:rPr>
        <w:t xml:space="preserve">средства пассивной защиты, </w:t>
      </w:r>
    </w:p>
    <w:p w14:paraId="668DDC95" w14:textId="77777777" w:rsidR="00AE7A96" w:rsidRPr="00DB2941" w:rsidRDefault="00AE7A96" w:rsidP="00AE7A96">
      <w:pPr>
        <w:pStyle w:val="a8"/>
        <w:numPr>
          <w:ilvl w:val="0"/>
          <w:numId w:val="28"/>
        </w:numPr>
        <w:tabs>
          <w:tab w:val="left" w:pos="567"/>
          <w:tab w:val="left" w:pos="851"/>
        </w:tabs>
        <w:ind w:left="0" w:right="50" w:firstLine="360"/>
        <w:jc w:val="both"/>
        <w:rPr>
          <w:rFonts w:ascii="Liberation Serif" w:hAnsi="Liberation Serif"/>
          <w:sz w:val="26"/>
          <w:szCs w:val="26"/>
        </w:rPr>
      </w:pPr>
      <w:r w:rsidRPr="00DB2941">
        <w:rPr>
          <w:rFonts w:ascii="Liberation Serif" w:hAnsi="Liberation Serif"/>
          <w:sz w:val="26"/>
          <w:szCs w:val="26"/>
        </w:rPr>
        <w:t xml:space="preserve">правила безопасного перехода проезжей части при отсутствии пешеходных переходов, </w:t>
      </w:r>
    </w:p>
    <w:p w14:paraId="6B5428F4" w14:textId="77777777" w:rsidR="00AE7A96" w:rsidRPr="00DB2941" w:rsidRDefault="00AE7A96" w:rsidP="00AE7A96">
      <w:pPr>
        <w:pStyle w:val="a8"/>
        <w:numPr>
          <w:ilvl w:val="0"/>
          <w:numId w:val="28"/>
        </w:numPr>
        <w:tabs>
          <w:tab w:val="left" w:pos="567"/>
          <w:tab w:val="left" w:pos="851"/>
        </w:tabs>
        <w:ind w:left="0" w:right="50" w:firstLine="360"/>
        <w:jc w:val="both"/>
        <w:rPr>
          <w:rFonts w:ascii="Liberation Serif" w:hAnsi="Liberation Serif"/>
          <w:sz w:val="26"/>
          <w:szCs w:val="26"/>
        </w:rPr>
      </w:pPr>
      <w:r w:rsidRPr="00DB2941">
        <w:rPr>
          <w:rFonts w:ascii="Liberation Serif" w:hAnsi="Liberation Serif"/>
          <w:sz w:val="26"/>
          <w:szCs w:val="26"/>
        </w:rPr>
        <w:t xml:space="preserve">движение по дороге при отсутствии тротуаров и велодорожек, </w:t>
      </w:r>
    </w:p>
    <w:p w14:paraId="16B3F6E7" w14:textId="77777777" w:rsidR="00AE7A96" w:rsidRPr="00DB2941" w:rsidRDefault="00AE7A96" w:rsidP="00AE7A96">
      <w:pPr>
        <w:pStyle w:val="a8"/>
        <w:numPr>
          <w:ilvl w:val="0"/>
          <w:numId w:val="28"/>
        </w:numPr>
        <w:tabs>
          <w:tab w:val="left" w:pos="567"/>
          <w:tab w:val="left" w:pos="851"/>
        </w:tabs>
        <w:ind w:left="0" w:right="50" w:firstLine="360"/>
        <w:jc w:val="both"/>
        <w:rPr>
          <w:rFonts w:ascii="Liberation Serif" w:hAnsi="Liberation Serif"/>
          <w:sz w:val="26"/>
          <w:szCs w:val="26"/>
        </w:rPr>
      </w:pPr>
      <w:r w:rsidRPr="00DB2941">
        <w:rPr>
          <w:rFonts w:ascii="Liberation Serif" w:hAnsi="Liberation Serif"/>
          <w:sz w:val="26"/>
          <w:szCs w:val="26"/>
        </w:rPr>
        <w:t xml:space="preserve">выбор безопасных мест проведения досуга несовершеннолетних и их передвижение на велосипедах, СИМ (участники дорожного движения младше 14 лет), </w:t>
      </w:r>
    </w:p>
    <w:p w14:paraId="1113C2E1" w14:textId="77777777" w:rsidR="00AE7A96" w:rsidRPr="00DB2941" w:rsidRDefault="00AE7A96" w:rsidP="00AE7A96">
      <w:pPr>
        <w:pStyle w:val="a8"/>
        <w:numPr>
          <w:ilvl w:val="0"/>
          <w:numId w:val="28"/>
        </w:numPr>
        <w:tabs>
          <w:tab w:val="left" w:pos="567"/>
          <w:tab w:val="left" w:pos="851"/>
        </w:tabs>
        <w:ind w:left="0" w:right="50" w:firstLine="360"/>
        <w:jc w:val="both"/>
        <w:rPr>
          <w:rFonts w:ascii="Liberation Serif" w:hAnsi="Liberation Serif"/>
          <w:sz w:val="26"/>
          <w:szCs w:val="26"/>
        </w:rPr>
      </w:pPr>
      <w:r w:rsidRPr="00DB2941">
        <w:rPr>
          <w:rFonts w:ascii="Liberation Serif" w:hAnsi="Liberation Serif"/>
          <w:sz w:val="26"/>
          <w:szCs w:val="26"/>
        </w:rPr>
        <w:t xml:space="preserve">выполнение требований ПДД при управлении </w:t>
      </w:r>
      <w:proofErr w:type="spellStart"/>
      <w:r w:rsidRPr="00DB2941">
        <w:rPr>
          <w:rFonts w:ascii="Liberation Serif" w:hAnsi="Liberation Serif"/>
          <w:sz w:val="26"/>
          <w:szCs w:val="26"/>
        </w:rPr>
        <w:t>мототранспортной</w:t>
      </w:r>
      <w:proofErr w:type="spellEnd"/>
      <w:r w:rsidRPr="00DB2941">
        <w:rPr>
          <w:rFonts w:ascii="Liberation Serif" w:hAnsi="Liberation Serif"/>
          <w:sz w:val="26"/>
          <w:szCs w:val="26"/>
        </w:rPr>
        <w:t xml:space="preserve"> техникой,</w:t>
      </w:r>
    </w:p>
    <w:p w14:paraId="3E27E5BD" w14:textId="77777777" w:rsidR="00AE7A96" w:rsidRPr="00DB2941" w:rsidRDefault="00AE7A96" w:rsidP="00AE7A96">
      <w:pPr>
        <w:pStyle w:val="a8"/>
        <w:numPr>
          <w:ilvl w:val="0"/>
          <w:numId w:val="28"/>
        </w:numPr>
        <w:tabs>
          <w:tab w:val="left" w:pos="567"/>
          <w:tab w:val="left" w:pos="851"/>
        </w:tabs>
        <w:ind w:left="0" w:right="50" w:firstLine="360"/>
        <w:jc w:val="both"/>
        <w:rPr>
          <w:rFonts w:ascii="Liberation Serif" w:hAnsi="Liberation Serif"/>
          <w:sz w:val="26"/>
          <w:szCs w:val="26"/>
        </w:rPr>
      </w:pPr>
      <w:r w:rsidRPr="00DB2941">
        <w:rPr>
          <w:rFonts w:ascii="Liberation Serif" w:hAnsi="Liberation Serif"/>
          <w:sz w:val="26"/>
          <w:szCs w:val="26"/>
        </w:rPr>
        <w:t xml:space="preserve"> обязательный контроль взрослых за несовершеннолетними и др.</w:t>
      </w:r>
    </w:p>
    <w:p w14:paraId="1BA55FC0" w14:textId="77777777" w:rsidR="00AE7A96" w:rsidRPr="00DB2941" w:rsidRDefault="00AE7A96" w:rsidP="00AE7A96">
      <w:pPr>
        <w:tabs>
          <w:tab w:val="left" w:pos="851"/>
        </w:tabs>
        <w:ind w:right="50" w:firstLine="567"/>
        <w:jc w:val="both"/>
        <w:rPr>
          <w:rFonts w:ascii="Liberation Serif" w:hAnsi="Liberation Serif"/>
          <w:sz w:val="26"/>
          <w:szCs w:val="26"/>
        </w:rPr>
      </w:pPr>
      <w:r w:rsidRPr="00DB2941">
        <w:rPr>
          <w:rFonts w:ascii="Liberation Serif" w:hAnsi="Liberation Serif"/>
          <w:sz w:val="26"/>
          <w:szCs w:val="26"/>
        </w:rPr>
        <w:t xml:space="preserve">1.2.Провести родительские собрания с участием сотрудников полиции (ПДН, Госавтоинспекция), с демонстрацией фото- и видеоматериалов с мест ДТП, а также обзором нарушений ПДД, допущенных несовершеннолетними. Особое внимание родителей и педагогических работников обратить на обеспечение безопасности при перевозке детей, исключение противоправного доступа детей к управлению </w:t>
      </w:r>
      <w:r w:rsidRPr="00DB2941">
        <w:rPr>
          <w:rFonts w:ascii="Liberation Serif" w:hAnsi="Liberation Serif"/>
          <w:sz w:val="26"/>
          <w:szCs w:val="26"/>
        </w:rPr>
        <w:lastRenderedPageBreak/>
        <w:t xml:space="preserve">транспортными средствами, на требования правил дорожного движения (ПДД) в части передвижения по проезжей части при отсутствии тротуаров, пешеходных переходов, разобрать различные дорожные ситуации закрытого обзора, особенности перехода проезжей части дороги при использовании средств индивидуальной мобильности (СИМ), </w:t>
      </w:r>
      <w:proofErr w:type="spellStart"/>
      <w:r w:rsidRPr="00DB2941">
        <w:rPr>
          <w:rFonts w:ascii="Liberation Serif" w:hAnsi="Liberation Serif"/>
          <w:sz w:val="26"/>
          <w:szCs w:val="26"/>
        </w:rPr>
        <w:t>велотранспорта</w:t>
      </w:r>
      <w:proofErr w:type="spellEnd"/>
      <w:r w:rsidRPr="00DB2941">
        <w:rPr>
          <w:rFonts w:ascii="Liberation Serif" w:hAnsi="Liberation Serif"/>
          <w:sz w:val="26"/>
          <w:szCs w:val="26"/>
        </w:rPr>
        <w:t xml:space="preserve">, правила составления маршрутов «дом-школа-дом». </w:t>
      </w:r>
    </w:p>
    <w:p w14:paraId="3257054B" w14:textId="77777777" w:rsidR="00AE7A96" w:rsidRPr="00DB2941" w:rsidRDefault="00AE7A96" w:rsidP="00AE7A96">
      <w:pPr>
        <w:tabs>
          <w:tab w:val="left" w:pos="851"/>
        </w:tabs>
        <w:ind w:right="50" w:firstLine="567"/>
        <w:jc w:val="both"/>
        <w:rPr>
          <w:rFonts w:ascii="Liberation Serif" w:hAnsi="Liberation Serif"/>
          <w:sz w:val="26"/>
          <w:szCs w:val="26"/>
        </w:rPr>
      </w:pPr>
      <w:r w:rsidRPr="00DB2941">
        <w:rPr>
          <w:rFonts w:ascii="Liberation Serif" w:hAnsi="Liberation Serif"/>
          <w:sz w:val="26"/>
          <w:szCs w:val="26"/>
        </w:rPr>
        <w:t xml:space="preserve">1.3.Организовать регулярное проведение занятий с детьми по ПДД с привлечением, родительского актива в образовательных учреждениях с разъяснением опасных дорожных ситуаций-«ловушек», закрытого обзора, отвлечения внимания, выхода на проезжую часть не глядя, </w:t>
      </w:r>
      <w:r w:rsidRPr="00DB2941">
        <w:rPr>
          <w:rFonts w:ascii="Liberation Serif" w:eastAsia="Batang" w:hAnsi="Liberation Serif"/>
          <w:sz w:val="26"/>
          <w:szCs w:val="26"/>
        </w:rPr>
        <w:t>поведения на дорогах, практических занятий на учебно-тренировочных перекрестках по правилам безопасного поведения на дорогах, с разъяснением ответственности за нарушение ПДД несовершеннолетними, с трансляцией видеороликов соответствующей тематики</w:t>
      </w:r>
      <w:r w:rsidRPr="00DB2941">
        <w:rPr>
          <w:rFonts w:ascii="Liberation Serif" w:hAnsi="Liberation Serif"/>
          <w:sz w:val="26"/>
          <w:szCs w:val="26"/>
        </w:rPr>
        <w:t>.</w:t>
      </w:r>
    </w:p>
    <w:p w14:paraId="4F72DF18" w14:textId="77777777" w:rsidR="00AE7A96" w:rsidRPr="00DB2941" w:rsidRDefault="00AE7A96" w:rsidP="00AE7A96">
      <w:pPr>
        <w:tabs>
          <w:tab w:val="left" w:pos="851"/>
        </w:tabs>
        <w:ind w:right="50" w:firstLine="567"/>
        <w:jc w:val="both"/>
        <w:rPr>
          <w:rFonts w:ascii="Liberation Serif" w:hAnsi="Liberation Serif"/>
          <w:sz w:val="26"/>
          <w:szCs w:val="26"/>
        </w:rPr>
      </w:pPr>
      <w:r w:rsidRPr="00DB2941">
        <w:rPr>
          <w:rFonts w:ascii="Liberation Serif" w:hAnsi="Liberation Serif"/>
          <w:sz w:val="26"/>
          <w:szCs w:val="26"/>
        </w:rPr>
        <w:t>1.4.Организовать проведение «Минуток безопасности» в соответствии с методическими рекомендациями для обеспечения безопасного следования детей из образовательной организации домой (Приложение №1).</w:t>
      </w:r>
    </w:p>
    <w:p w14:paraId="04E57530" w14:textId="77777777" w:rsidR="00AE7A96" w:rsidRPr="00DB2941" w:rsidRDefault="00AE7A96" w:rsidP="00AE7A96">
      <w:pPr>
        <w:tabs>
          <w:tab w:val="left" w:pos="851"/>
        </w:tabs>
        <w:ind w:right="50" w:firstLine="567"/>
        <w:jc w:val="both"/>
        <w:rPr>
          <w:rFonts w:ascii="Liberation Serif" w:hAnsi="Liberation Serif"/>
          <w:sz w:val="26"/>
          <w:szCs w:val="26"/>
        </w:rPr>
      </w:pPr>
      <w:r w:rsidRPr="00DB2941">
        <w:rPr>
          <w:rFonts w:ascii="Liberation Serif" w:eastAsiaTheme="minorHAnsi" w:hAnsi="Liberation Serif"/>
          <w:sz w:val="26"/>
          <w:szCs w:val="26"/>
          <w:lang w:eastAsia="en-US"/>
        </w:rPr>
        <w:t>1.5.О</w:t>
      </w:r>
      <w:r w:rsidRPr="00DB2941">
        <w:rPr>
          <w:rFonts w:ascii="Liberation Serif" w:hAnsi="Liberation Serif"/>
          <w:sz w:val="26"/>
          <w:szCs w:val="26"/>
        </w:rPr>
        <w:t>рганизовать и провести совместно с Госавтоинспекцией информационно-пропагандистские мероприятия:</w:t>
      </w:r>
    </w:p>
    <w:p w14:paraId="71CD6144" w14:textId="77777777" w:rsidR="00AE7A96" w:rsidRPr="00DB2941" w:rsidRDefault="00AE7A96" w:rsidP="00AE7A96">
      <w:pPr>
        <w:tabs>
          <w:tab w:val="left" w:pos="851"/>
        </w:tabs>
        <w:ind w:right="50"/>
        <w:jc w:val="both"/>
        <w:rPr>
          <w:rFonts w:ascii="Liberation Serif" w:hAnsi="Liberation Serif"/>
          <w:sz w:val="26"/>
          <w:szCs w:val="26"/>
        </w:rPr>
      </w:pPr>
      <w:r w:rsidRPr="00DB2941">
        <w:rPr>
          <w:rFonts w:ascii="Liberation Serif" w:hAnsi="Liberation Serif"/>
          <w:sz w:val="26"/>
          <w:szCs w:val="26"/>
        </w:rPr>
        <w:t>- «Родительский патруль» - участие родительского актива в мероприятиях по контролю за соблюдением ПДД детьми и их родителями (законными представителями), в том числе на маршрутах следования детей в образовательные организации (в начале и в конце учебного дня), разъяснение необходимости использования световозвращающих элементов, контроль за соблюдением ПДД при перевозке детей в автомобилях;</w:t>
      </w:r>
    </w:p>
    <w:p w14:paraId="6F195BB2" w14:textId="77777777" w:rsidR="00AE7A96" w:rsidRPr="00DB2941" w:rsidRDefault="00AE7A96" w:rsidP="00AE7A96">
      <w:pPr>
        <w:tabs>
          <w:tab w:val="left" w:pos="851"/>
        </w:tabs>
        <w:ind w:right="50"/>
        <w:jc w:val="both"/>
        <w:rPr>
          <w:rFonts w:ascii="Liberation Serif" w:hAnsi="Liberation Serif"/>
          <w:sz w:val="26"/>
          <w:szCs w:val="26"/>
        </w:rPr>
      </w:pPr>
      <w:r w:rsidRPr="00DB2941">
        <w:rPr>
          <w:rFonts w:ascii="Liberation Serif" w:hAnsi="Liberation Serif"/>
          <w:sz w:val="26"/>
          <w:szCs w:val="26"/>
        </w:rPr>
        <w:t xml:space="preserve">- «Единый день </w:t>
      </w:r>
      <w:proofErr w:type="spellStart"/>
      <w:r w:rsidRPr="00DB2941">
        <w:rPr>
          <w:rFonts w:ascii="Liberation Serif" w:hAnsi="Liberation Serif"/>
          <w:sz w:val="26"/>
          <w:szCs w:val="26"/>
        </w:rPr>
        <w:t>световозвращателя</w:t>
      </w:r>
      <w:proofErr w:type="spellEnd"/>
      <w:r w:rsidRPr="00DB2941">
        <w:rPr>
          <w:rFonts w:ascii="Liberation Serif" w:hAnsi="Liberation Serif"/>
          <w:sz w:val="26"/>
          <w:szCs w:val="26"/>
        </w:rPr>
        <w:t xml:space="preserve">» (8 сентября) проведение мероприятий по популяризации и ношению </w:t>
      </w:r>
      <w:proofErr w:type="spellStart"/>
      <w:r w:rsidRPr="00DB2941">
        <w:rPr>
          <w:rFonts w:ascii="Liberation Serif" w:hAnsi="Liberation Serif"/>
          <w:sz w:val="26"/>
          <w:szCs w:val="26"/>
        </w:rPr>
        <w:t>светововращающих</w:t>
      </w:r>
      <w:proofErr w:type="spellEnd"/>
      <w:r w:rsidRPr="00DB2941">
        <w:rPr>
          <w:rFonts w:ascii="Liberation Serif" w:hAnsi="Liberation Serif"/>
          <w:sz w:val="26"/>
          <w:szCs w:val="26"/>
        </w:rPr>
        <w:t xml:space="preserve"> элементов – интернет-</w:t>
      </w:r>
      <w:proofErr w:type="spellStart"/>
      <w:r w:rsidRPr="00DB2941">
        <w:rPr>
          <w:rFonts w:ascii="Liberation Serif" w:hAnsi="Liberation Serif"/>
          <w:sz w:val="26"/>
          <w:szCs w:val="26"/>
        </w:rPr>
        <w:t>челленджи</w:t>
      </w:r>
      <w:proofErr w:type="spellEnd"/>
      <w:r w:rsidRPr="00DB2941">
        <w:rPr>
          <w:rFonts w:ascii="Liberation Serif" w:hAnsi="Liberation Serif"/>
          <w:sz w:val="26"/>
          <w:szCs w:val="26"/>
        </w:rPr>
        <w:t>, флешмобы, квесты, мастер-классы, фотовыставки, конкурсы и др.;</w:t>
      </w:r>
    </w:p>
    <w:p w14:paraId="3ADFAE61" w14:textId="77777777" w:rsidR="00AE7A96" w:rsidRPr="00DB2941" w:rsidRDefault="00AE7A96" w:rsidP="00AE7A96">
      <w:pPr>
        <w:tabs>
          <w:tab w:val="left" w:pos="851"/>
        </w:tabs>
        <w:ind w:right="50"/>
        <w:jc w:val="both"/>
        <w:rPr>
          <w:rFonts w:ascii="Liberation Serif" w:hAnsi="Liberation Serif"/>
          <w:sz w:val="26"/>
          <w:szCs w:val="26"/>
        </w:rPr>
      </w:pPr>
      <w:r w:rsidRPr="00DB2941">
        <w:rPr>
          <w:rFonts w:ascii="Liberation Serif" w:hAnsi="Liberation Serif"/>
          <w:sz w:val="26"/>
          <w:szCs w:val="26"/>
        </w:rPr>
        <w:t>- «Единый день безопасности дорожного движении» (12 сентября) - провести классные часы, линейки, кинопоказы, игры по предупреждению ДТП с участием детей с максимально возможным охватом обучающихся, их родителей (законных представителей), а также рейдовые мероприятия по выявлению нарушений ПДД при перевозке детей в автомобилях, при проезде пешеходных переходов;</w:t>
      </w:r>
    </w:p>
    <w:p w14:paraId="32319CAD" w14:textId="77777777" w:rsidR="00AE7A96" w:rsidRPr="00DB2941" w:rsidRDefault="00AE7A96" w:rsidP="00AE7A96">
      <w:pPr>
        <w:tabs>
          <w:tab w:val="left" w:pos="851"/>
        </w:tabs>
        <w:ind w:right="50"/>
        <w:jc w:val="both"/>
        <w:rPr>
          <w:rFonts w:ascii="Liberation Serif" w:hAnsi="Liberation Serif"/>
          <w:sz w:val="26"/>
          <w:szCs w:val="26"/>
        </w:rPr>
      </w:pPr>
      <w:r w:rsidRPr="00DB2941">
        <w:rPr>
          <w:rFonts w:ascii="Liberation Serif" w:hAnsi="Liberation Serif"/>
          <w:sz w:val="26"/>
          <w:szCs w:val="26"/>
        </w:rPr>
        <w:t>- «Нарисуй свой безопасный путь» по разъяснению учащимся начальных классов и их родителям (законным представителям) порядка составления индивидуальных маршрутов безопасного движения  «дом-школа-дом»;</w:t>
      </w:r>
    </w:p>
    <w:p w14:paraId="34545FBB" w14:textId="77777777" w:rsidR="00AE7A96" w:rsidRPr="00DB2941" w:rsidRDefault="00AE7A96" w:rsidP="00AE7A96">
      <w:pPr>
        <w:tabs>
          <w:tab w:val="left" w:pos="851"/>
        </w:tabs>
        <w:ind w:right="50"/>
        <w:jc w:val="both"/>
        <w:rPr>
          <w:rFonts w:ascii="Liberation Serif" w:hAnsi="Liberation Serif"/>
          <w:sz w:val="26"/>
          <w:szCs w:val="26"/>
        </w:rPr>
      </w:pPr>
      <w:r w:rsidRPr="00DB2941">
        <w:rPr>
          <w:rFonts w:ascii="Liberation Serif" w:hAnsi="Liberation Serif"/>
          <w:sz w:val="26"/>
          <w:szCs w:val="26"/>
        </w:rPr>
        <w:t>- «Посвящение в пешеходы» с демонстрацией агитбригад по ПДД, разъяснением алгоритмов безопасного перехода дороги и «ситуаций-ловушек» с принятием клятвы пешехода и вручением удостоверения грамотного пешехода</w:t>
      </w:r>
    </w:p>
    <w:p w14:paraId="23E95C55" w14:textId="77777777" w:rsidR="00FC7881" w:rsidRPr="00DB2941" w:rsidRDefault="00AE7A96" w:rsidP="00FC7881">
      <w:pPr>
        <w:tabs>
          <w:tab w:val="left" w:pos="851"/>
        </w:tabs>
        <w:ind w:right="50"/>
        <w:jc w:val="both"/>
        <w:rPr>
          <w:rFonts w:ascii="Liberation Serif" w:hAnsi="Liberation Serif"/>
          <w:sz w:val="26"/>
          <w:szCs w:val="26"/>
        </w:rPr>
      </w:pPr>
      <w:r w:rsidRPr="00DB2941">
        <w:rPr>
          <w:rFonts w:ascii="Liberation Serif" w:hAnsi="Liberation Serif"/>
          <w:sz w:val="26"/>
          <w:szCs w:val="26"/>
        </w:rPr>
        <w:t>- «Посвящение в ЮИД» - совместно с администрациями образовательных организаций и родительскими комитетами организовать торжественные мероприятия по вовлечению школьников в отряды ЮИД, формированию у несовершеннолетних ответственного отношения к соблюдению ПДД и развитию движения ЮИД в образовательных организациях с принятием клятвы юного инспектора движения и вручением удостоверений установленного образца, подтверждающих статус участников;</w:t>
      </w:r>
    </w:p>
    <w:p w14:paraId="4A87E2B9" w14:textId="77777777" w:rsidR="00FC7881" w:rsidRPr="00DB2941" w:rsidRDefault="00FC7881" w:rsidP="00FC7881">
      <w:pPr>
        <w:tabs>
          <w:tab w:val="left" w:pos="851"/>
        </w:tabs>
        <w:ind w:right="50"/>
        <w:jc w:val="both"/>
        <w:rPr>
          <w:rFonts w:ascii="Liberation Serif" w:hAnsi="Liberation Serif"/>
          <w:sz w:val="26"/>
          <w:szCs w:val="26"/>
        </w:rPr>
      </w:pPr>
      <w:r w:rsidRPr="00DB2941">
        <w:rPr>
          <w:rFonts w:ascii="Liberation Serif" w:hAnsi="Liberation Serif"/>
          <w:sz w:val="26"/>
          <w:szCs w:val="26"/>
        </w:rPr>
        <w:t xml:space="preserve">- </w:t>
      </w:r>
      <w:r w:rsidRPr="00DB2941">
        <w:rPr>
          <w:rFonts w:ascii="Liberation Serif" w:hAnsi="Liberation Serif"/>
          <w:color w:val="000000"/>
          <w:sz w:val="26"/>
          <w:szCs w:val="26"/>
        </w:rPr>
        <w:t xml:space="preserve">«Безопасный двор» - профилактическая работа с несовершеннолетними участниками дорожного движения и их законными представителями в жилых зонах, дворовых территориях, в частном секторе, парках, скверах по разъяснению </w:t>
      </w:r>
      <w:r w:rsidRPr="00DB2941">
        <w:rPr>
          <w:rFonts w:ascii="Liberation Serif" w:hAnsi="Liberation Serif"/>
          <w:sz w:val="26"/>
          <w:szCs w:val="26"/>
        </w:rPr>
        <w:t xml:space="preserve">правил безопасного перехода проезжей части (ситуации закрытого обзора, переход проезжей части в строго установленных местах, движение за городом навстречу потоку), </w:t>
      </w:r>
      <w:r w:rsidRPr="00DB2941">
        <w:rPr>
          <w:rFonts w:ascii="Liberation Serif" w:hAnsi="Liberation Serif"/>
          <w:sz w:val="26"/>
          <w:szCs w:val="26"/>
        </w:rPr>
        <w:lastRenderedPageBreak/>
        <w:t xml:space="preserve">опасности использования во время перехода мобильных гаджетов, наушников, капюшонов, опасности передвижения на транспортных средствах вне кабины транспортных средств и на прицепных устройствах, </w:t>
      </w:r>
      <w:r w:rsidRPr="00DB2941">
        <w:rPr>
          <w:rFonts w:ascii="Liberation Serif" w:hAnsi="Liberation Serif"/>
          <w:color w:val="000000"/>
          <w:sz w:val="26"/>
          <w:szCs w:val="26"/>
        </w:rPr>
        <w:t xml:space="preserve">выборе безопасных мест для катания при </w:t>
      </w:r>
      <w:r w:rsidRPr="00DB2941">
        <w:rPr>
          <w:rFonts w:ascii="Liberation Serif" w:hAnsi="Liberation Serif"/>
          <w:sz w:val="26"/>
          <w:szCs w:val="26"/>
        </w:rPr>
        <w:t>использовании велосипедов и средств индивидуальной мобильности (</w:t>
      </w:r>
      <w:proofErr w:type="spellStart"/>
      <w:r w:rsidRPr="00DB2941">
        <w:rPr>
          <w:rFonts w:ascii="Liberation Serif" w:hAnsi="Liberation Serif"/>
          <w:sz w:val="26"/>
          <w:szCs w:val="26"/>
        </w:rPr>
        <w:t>электросамокаты</w:t>
      </w:r>
      <w:proofErr w:type="spellEnd"/>
      <w:r w:rsidRPr="00DB2941">
        <w:rPr>
          <w:rFonts w:ascii="Liberation Serif" w:hAnsi="Liberation Serif"/>
          <w:sz w:val="26"/>
          <w:szCs w:val="26"/>
        </w:rPr>
        <w:t xml:space="preserve">, </w:t>
      </w:r>
      <w:proofErr w:type="spellStart"/>
      <w:r w:rsidRPr="00DB2941">
        <w:rPr>
          <w:rFonts w:ascii="Liberation Serif" w:hAnsi="Liberation Serif"/>
          <w:sz w:val="26"/>
          <w:szCs w:val="26"/>
        </w:rPr>
        <w:t>гироскутеры</w:t>
      </w:r>
      <w:proofErr w:type="spellEnd"/>
      <w:r w:rsidRPr="00DB2941">
        <w:rPr>
          <w:rFonts w:ascii="Liberation Serif" w:hAnsi="Liberation Serif"/>
          <w:sz w:val="26"/>
          <w:szCs w:val="26"/>
        </w:rPr>
        <w:t xml:space="preserve">, </w:t>
      </w:r>
      <w:proofErr w:type="spellStart"/>
      <w:r w:rsidRPr="00DB2941">
        <w:rPr>
          <w:rFonts w:ascii="Liberation Serif" w:hAnsi="Liberation Serif"/>
          <w:sz w:val="26"/>
          <w:szCs w:val="26"/>
        </w:rPr>
        <w:t>сигвеи</w:t>
      </w:r>
      <w:proofErr w:type="spellEnd"/>
      <w:r w:rsidRPr="00DB2941">
        <w:rPr>
          <w:rFonts w:ascii="Liberation Serif" w:hAnsi="Liberation Serif"/>
          <w:sz w:val="26"/>
          <w:szCs w:val="26"/>
        </w:rPr>
        <w:t xml:space="preserve">, </w:t>
      </w:r>
      <w:proofErr w:type="spellStart"/>
      <w:r w:rsidRPr="00DB2941">
        <w:rPr>
          <w:rFonts w:ascii="Liberation Serif" w:hAnsi="Liberation Serif"/>
          <w:sz w:val="26"/>
          <w:szCs w:val="26"/>
        </w:rPr>
        <w:t>моноколеса</w:t>
      </w:r>
      <w:proofErr w:type="spellEnd"/>
      <w:r w:rsidRPr="00DB2941">
        <w:rPr>
          <w:rFonts w:ascii="Liberation Serif" w:hAnsi="Liberation Serif"/>
          <w:sz w:val="26"/>
          <w:szCs w:val="26"/>
        </w:rPr>
        <w:t xml:space="preserve"> и т.п.)</w:t>
      </w:r>
      <w:r w:rsidRPr="00DB2941">
        <w:rPr>
          <w:rFonts w:ascii="Liberation Serif" w:hAnsi="Liberation Serif"/>
          <w:color w:val="000000"/>
          <w:sz w:val="26"/>
          <w:szCs w:val="26"/>
        </w:rPr>
        <w:t>;</w:t>
      </w:r>
    </w:p>
    <w:p w14:paraId="5A11B5BD" w14:textId="77777777" w:rsidR="00AE7A96" w:rsidRPr="00DB2941" w:rsidRDefault="00AE7A96" w:rsidP="00AE7A96">
      <w:pPr>
        <w:tabs>
          <w:tab w:val="left" w:pos="851"/>
        </w:tabs>
        <w:ind w:right="50"/>
        <w:jc w:val="both"/>
        <w:rPr>
          <w:rFonts w:ascii="Liberation Serif" w:hAnsi="Liberation Serif"/>
          <w:sz w:val="26"/>
          <w:szCs w:val="26"/>
        </w:rPr>
      </w:pPr>
      <w:r w:rsidRPr="00DB2941">
        <w:rPr>
          <w:rFonts w:ascii="Liberation Serif" w:hAnsi="Liberation Serif"/>
          <w:sz w:val="26"/>
          <w:szCs w:val="26"/>
        </w:rPr>
        <w:t xml:space="preserve">- «ЮИД соблюдать говорит» - совместно с отрядами ЮИД организовать единые дни проведения мероприятий, направленных на патрулирование местности вблизи образовательных организаций и осуществление профилактической работы со сверстниками по разъяснению требований ПДД. </w:t>
      </w:r>
    </w:p>
    <w:p w14:paraId="7475E807" w14:textId="77777777" w:rsidR="00AE7A96" w:rsidRPr="00DB2941" w:rsidRDefault="00AE7A96" w:rsidP="00AE7A96">
      <w:pPr>
        <w:tabs>
          <w:tab w:val="left" w:pos="851"/>
        </w:tabs>
        <w:ind w:right="50"/>
        <w:jc w:val="both"/>
        <w:rPr>
          <w:rFonts w:ascii="Liberation Serif" w:hAnsi="Liberation Serif"/>
          <w:sz w:val="26"/>
          <w:szCs w:val="26"/>
        </w:rPr>
      </w:pPr>
      <w:r w:rsidRPr="00DB2941">
        <w:rPr>
          <w:rFonts w:ascii="Liberation Serif" w:hAnsi="Liberation Serif"/>
          <w:sz w:val="26"/>
          <w:szCs w:val="26"/>
        </w:rPr>
        <w:t>выход активистов организовать в единообразной форме ЮИД, осветить в СМИ, социальных сетях, школьных сайтах.</w:t>
      </w:r>
    </w:p>
    <w:p w14:paraId="6A53429C" w14:textId="77777777" w:rsidR="00AE7A96" w:rsidRPr="00DB2941" w:rsidRDefault="00AE7A96" w:rsidP="00AE7A96">
      <w:pPr>
        <w:tabs>
          <w:tab w:val="left" w:pos="851"/>
        </w:tabs>
        <w:ind w:right="50" w:firstLine="567"/>
        <w:jc w:val="both"/>
        <w:rPr>
          <w:rFonts w:ascii="Liberation Serif" w:hAnsi="Liberation Serif"/>
          <w:sz w:val="26"/>
          <w:szCs w:val="26"/>
        </w:rPr>
      </w:pPr>
      <w:r w:rsidRPr="00DB2941">
        <w:rPr>
          <w:rFonts w:ascii="Liberation Serif" w:eastAsiaTheme="minorHAnsi" w:hAnsi="Liberation Serif"/>
          <w:sz w:val="26"/>
          <w:szCs w:val="26"/>
          <w:lang w:eastAsia="en-US"/>
        </w:rPr>
        <w:t>1.6.Организовать пешеходные экскурсии с учащимися начальных классов по изучению (повторению) безопасных маршрутов «дом-школа-дом».</w:t>
      </w:r>
    </w:p>
    <w:p w14:paraId="172F546F" w14:textId="77777777" w:rsidR="00AE7A96" w:rsidRPr="00DB2941" w:rsidRDefault="00AE7A96" w:rsidP="00AE7A96">
      <w:pPr>
        <w:tabs>
          <w:tab w:val="left" w:pos="851"/>
        </w:tabs>
        <w:ind w:right="50" w:firstLine="567"/>
        <w:jc w:val="both"/>
        <w:rPr>
          <w:rFonts w:ascii="Liberation Serif" w:hAnsi="Liberation Serif"/>
          <w:sz w:val="26"/>
          <w:szCs w:val="26"/>
        </w:rPr>
      </w:pPr>
      <w:r w:rsidRPr="00DB2941">
        <w:rPr>
          <w:rFonts w:ascii="Liberation Serif" w:hAnsi="Liberation Serif"/>
          <w:sz w:val="26"/>
          <w:szCs w:val="26"/>
        </w:rPr>
        <w:t>1.7. Обеспечить регулярное информирование родителей с использованием родительских чатов, электронных дневников, форумов, официальных сайтов образовательных организаций, органов местного самоуправления, страниц социальных сетей учебных организаций, а также уголков безопасности школ, информационных стендов о необходимости соблюдения ПДД, контроля передвижения детей, концентрации внимания при нахождении в транспортной среде, разбора с детьми дорожных ситуаций</w:t>
      </w:r>
    </w:p>
    <w:p w14:paraId="0DC6E02C" w14:textId="77777777" w:rsidR="00AE7A96" w:rsidRPr="00DB2941" w:rsidRDefault="00AE7A96" w:rsidP="00AE7A96">
      <w:pPr>
        <w:tabs>
          <w:tab w:val="left" w:pos="851"/>
        </w:tabs>
        <w:ind w:right="50"/>
        <w:jc w:val="both"/>
        <w:rPr>
          <w:rFonts w:ascii="Liberation Serif" w:hAnsi="Liberation Serif"/>
          <w:sz w:val="26"/>
          <w:szCs w:val="26"/>
        </w:rPr>
      </w:pPr>
      <w:r w:rsidRPr="00DB2941">
        <w:rPr>
          <w:rFonts w:ascii="Liberation Serif" w:hAnsi="Liberation Serif"/>
          <w:sz w:val="26"/>
          <w:szCs w:val="26"/>
        </w:rPr>
        <w:t>и положительного примера участия в дорожном движении.</w:t>
      </w:r>
    </w:p>
    <w:p w14:paraId="2192B427" w14:textId="77777777" w:rsidR="00AE7A96" w:rsidRPr="00DB2941" w:rsidRDefault="00AE7A96" w:rsidP="00AE7A96">
      <w:pPr>
        <w:tabs>
          <w:tab w:val="left" w:pos="993"/>
        </w:tabs>
        <w:ind w:right="50" w:firstLine="567"/>
        <w:jc w:val="both"/>
        <w:rPr>
          <w:rFonts w:ascii="Liberation Serif" w:hAnsi="Liberation Serif"/>
          <w:sz w:val="26"/>
          <w:szCs w:val="26"/>
        </w:rPr>
      </w:pPr>
      <w:r w:rsidRPr="00DB2941">
        <w:rPr>
          <w:rFonts w:ascii="Liberation Serif" w:hAnsi="Liberation Serif"/>
          <w:sz w:val="26"/>
          <w:szCs w:val="26"/>
        </w:rPr>
        <w:t>1.8.Организовать выход тематических листовок, информирующих население о целях и задачах проводимых мероприятий, состоянии аварийности, применения световозвращающих элементов, правилах безопасного поведения вблизи дорожного полотна, правилах безопасной перевозки детей и применения удерживающих устройств.</w:t>
      </w:r>
    </w:p>
    <w:p w14:paraId="1416108A" w14:textId="77777777" w:rsidR="00AE7A96" w:rsidRPr="00DB2941" w:rsidRDefault="00AE7A96" w:rsidP="00AE7A96">
      <w:pPr>
        <w:tabs>
          <w:tab w:val="left" w:pos="851"/>
          <w:tab w:val="left" w:pos="993"/>
        </w:tabs>
        <w:ind w:right="50" w:firstLine="567"/>
        <w:jc w:val="both"/>
        <w:rPr>
          <w:rFonts w:ascii="Liberation Serif" w:hAnsi="Liberation Serif"/>
          <w:sz w:val="26"/>
          <w:szCs w:val="26"/>
        </w:rPr>
      </w:pPr>
      <w:r w:rsidRPr="00DB2941">
        <w:rPr>
          <w:rFonts w:ascii="Liberation Serif" w:hAnsi="Liberation Serif"/>
          <w:sz w:val="26"/>
          <w:szCs w:val="26"/>
        </w:rPr>
        <w:t>1.9. Обеспечить строгое соблюдение требований безопасности при организации школьных перевозок.</w:t>
      </w:r>
    </w:p>
    <w:p w14:paraId="2D8545D7" w14:textId="77777777" w:rsidR="00FC7881" w:rsidRPr="00DB2941" w:rsidRDefault="00FC7881" w:rsidP="00FC7881">
      <w:pPr>
        <w:tabs>
          <w:tab w:val="left" w:pos="851"/>
          <w:tab w:val="left" w:pos="993"/>
        </w:tabs>
        <w:ind w:right="50" w:firstLine="567"/>
        <w:jc w:val="both"/>
        <w:rPr>
          <w:rFonts w:ascii="Liberation Serif" w:hAnsi="Liberation Serif"/>
          <w:sz w:val="26"/>
          <w:szCs w:val="26"/>
        </w:rPr>
      </w:pPr>
      <w:r w:rsidRPr="00DB2941">
        <w:rPr>
          <w:rFonts w:ascii="Liberation Serif" w:hAnsi="Liberation Serif"/>
          <w:sz w:val="26"/>
          <w:szCs w:val="26"/>
        </w:rPr>
        <w:t xml:space="preserve">1.10. Организовать участие обучающихся 1-9 классов и дошкольников старше 5 лет во Всероссийской онлайн-олимпиаде «Безопасные дороги» (с 22 сентября по 25 октября) на знание основ безопасного поведения на дорогах на образовательной онлайн-платформе </w:t>
      </w:r>
      <w:proofErr w:type="spellStart"/>
      <w:r w:rsidRPr="00DB2941">
        <w:rPr>
          <w:rFonts w:ascii="Liberation Serif" w:hAnsi="Liberation Serif"/>
          <w:sz w:val="26"/>
          <w:szCs w:val="26"/>
        </w:rPr>
        <w:t>Учи.ру</w:t>
      </w:r>
      <w:proofErr w:type="spellEnd"/>
      <w:r w:rsidRPr="00DB2941">
        <w:rPr>
          <w:rFonts w:ascii="Liberation Serif" w:hAnsi="Liberation Serif"/>
          <w:sz w:val="26"/>
          <w:szCs w:val="26"/>
        </w:rPr>
        <w:t>.</w:t>
      </w:r>
    </w:p>
    <w:p w14:paraId="6CD51C6C" w14:textId="77777777" w:rsidR="00FC7881" w:rsidRPr="00DB2941" w:rsidRDefault="00FC7881" w:rsidP="00FC7881">
      <w:pPr>
        <w:tabs>
          <w:tab w:val="left" w:pos="851"/>
          <w:tab w:val="left" w:pos="993"/>
        </w:tabs>
        <w:ind w:right="50" w:firstLine="567"/>
        <w:jc w:val="both"/>
        <w:rPr>
          <w:rFonts w:ascii="Liberation Serif" w:hAnsi="Liberation Serif"/>
          <w:sz w:val="26"/>
          <w:szCs w:val="26"/>
        </w:rPr>
      </w:pPr>
      <w:r w:rsidRPr="00DB2941">
        <w:rPr>
          <w:rFonts w:ascii="Liberation Serif" w:hAnsi="Liberation Serif"/>
          <w:sz w:val="26"/>
          <w:szCs w:val="26"/>
        </w:rPr>
        <w:t>1.11. Принять участие во Всероссийской «Неделе безопасности дорожного движения» (с 21 по 27 сентября), организуя педагогические конференции и советы, классные часы, уроки, родительские собрания, «круглые столы», мероприятия «Семейные старты безопасности», акции, конкурсы, рейды, участие во всероссийских онлайн-мероприятиях Общероссийской общественной детско-юношеской организации по пропаганде БДД «Юные инспекторы движения и др.</w:t>
      </w:r>
    </w:p>
    <w:p w14:paraId="46B05AD6" w14:textId="7AC0E9A7" w:rsidR="00FC7881" w:rsidRPr="00DB2941" w:rsidRDefault="00FC7881" w:rsidP="00F92428">
      <w:pPr>
        <w:pStyle w:val="a8"/>
        <w:tabs>
          <w:tab w:val="left" w:pos="851"/>
          <w:tab w:val="left" w:pos="993"/>
        </w:tabs>
        <w:ind w:left="0" w:right="50" w:firstLine="567"/>
        <w:jc w:val="both"/>
        <w:rPr>
          <w:rFonts w:ascii="Liberation Serif" w:hAnsi="Liberation Serif"/>
          <w:sz w:val="26"/>
          <w:szCs w:val="26"/>
        </w:rPr>
      </w:pPr>
      <w:r w:rsidRPr="00DB2941">
        <w:rPr>
          <w:rFonts w:ascii="Liberation Serif" w:hAnsi="Liberation Serif"/>
          <w:sz w:val="26"/>
          <w:szCs w:val="26"/>
        </w:rPr>
        <w:t xml:space="preserve">1.12. При проведении профилактической работы использовать информационно-методические материалы, размещенные на сайтах </w:t>
      </w:r>
      <w:proofErr w:type="spellStart"/>
      <w:proofErr w:type="gramStart"/>
      <w:r w:rsidRPr="00DB2941">
        <w:rPr>
          <w:rFonts w:ascii="Liberation Serif" w:hAnsi="Liberation Serif"/>
          <w:sz w:val="26"/>
          <w:szCs w:val="26"/>
        </w:rPr>
        <w:t>юидроссии.рф</w:t>
      </w:r>
      <w:proofErr w:type="spellEnd"/>
      <w:proofErr w:type="gramEnd"/>
      <w:r w:rsidRPr="00DB2941">
        <w:rPr>
          <w:rFonts w:ascii="Liberation Serif" w:hAnsi="Liberation Serif"/>
          <w:sz w:val="26"/>
          <w:szCs w:val="26"/>
        </w:rPr>
        <w:t xml:space="preserve">, </w:t>
      </w:r>
      <w:proofErr w:type="spellStart"/>
      <w:r w:rsidRPr="00DB2941">
        <w:rPr>
          <w:rFonts w:ascii="Liberation Serif" w:hAnsi="Liberation Serif"/>
          <w:sz w:val="26"/>
          <w:szCs w:val="26"/>
          <w:lang w:val="en-US"/>
        </w:rPr>
        <w:t>dddgazeta</w:t>
      </w:r>
      <w:proofErr w:type="spellEnd"/>
      <w:r w:rsidRPr="00DB2941">
        <w:rPr>
          <w:rFonts w:ascii="Liberation Serif" w:hAnsi="Liberation Serif"/>
          <w:sz w:val="26"/>
          <w:szCs w:val="26"/>
        </w:rPr>
        <w:t>.</w:t>
      </w:r>
      <w:proofErr w:type="spellStart"/>
      <w:r w:rsidRPr="00DB2941">
        <w:rPr>
          <w:rFonts w:ascii="Liberation Serif" w:hAnsi="Liberation Serif"/>
          <w:sz w:val="26"/>
          <w:szCs w:val="26"/>
          <w:lang w:val="en-US"/>
        </w:rPr>
        <w:t>ru</w:t>
      </w:r>
      <w:proofErr w:type="spellEnd"/>
      <w:r w:rsidRPr="00DB2941">
        <w:rPr>
          <w:rFonts w:ascii="Liberation Serif" w:hAnsi="Liberation Serif"/>
          <w:sz w:val="26"/>
          <w:szCs w:val="26"/>
        </w:rPr>
        <w:t xml:space="preserve">, </w:t>
      </w:r>
      <w:proofErr w:type="spellStart"/>
      <w:r w:rsidRPr="00DB2941">
        <w:rPr>
          <w:rFonts w:ascii="Liberation Serif" w:hAnsi="Liberation Serif"/>
          <w:sz w:val="26"/>
          <w:szCs w:val="26"/>
        </w:rPr>
        <w:t>институтвоспитания.рф</w:t>
      </w:r>
      <w:proofErr w:type="spellEnd"/>
      <w:r w:rsidRPr="00DB2941">
        <w:rPr>
          <w:rFonts w:ascii="Liberation Serif" w:hAnsi="Liberation Serif"/>
          <w:sz w:val="26"/>
          <w:szCs w:val="26"/>
        </w:rPr>
        <w:t xml:space="preserve"> ФГБУ «Институт изучения детства, семьи и воспитания Российской академии образования», ссылки для скачивания: </w:t>
      </w:r>
    </w:p>
    <w:p w14:paraId="7699AA77" w14:textId="77777777" w:rsidR="00F92428" w:rsidRPr="00DB2941" w:rsidRDefault="00DA15DC" w:rsidP="00F92428">
      <w:pPr>
        <w:jc w:val="both"/>
        <w:rPr>
          <w:rFonts w:ascii="Liberation Serif" w:eastAsia="Calibri" w:hAnsi="Liberation Serif"/>
          <w:sz w:val="26"/>
          <w:szCs w:val="26"/>
        </w:rPr>
      </w:pPr>
      <w:hyperlink r:id="rId9" w:tgtFrame="_blank" w:history="1">
        <w:r w:rsidR="00F92428" w:rsidRPr="00DB2941">
          <w:rPr>
            <w:rFonts w:ascii="Liberation Serif" w:eastAsia="Calibri" w:hAnsi="Liberation Serif"/>
            <w:color w:val="0000CC"/>
            <w:sz w:val="26"/>
            <w:szCs w:val="26"/>
          </w:rPr>
          <w:t>https://cloud.mail.ru/public/ASkJ/gxwWabvpZ</w:t>
        </w:r>
      </w:hyperlink>
    </w:p>
    <w:p w14:paraId="002D9890" w14:textId="77777777" w:rsidR="00F92428" w:rsidRPr="00DB2941" w:rsidRDefault="00DA15DC" w:rsidP="00F92428">
      <w:pPr>
        <w:tabs>
          <w:tab w:val="left" w:pos="851"/>
          <w:tab w:val="left" w:pos="993"/>
        </w:tabs>
        <w:ind w:right="50"/>
        <w:jc w:val="both"/>
        <w:rPr>
          <w:rFonts w:ascii="Liberation Serif" w:hAnsi="Liberation Serif"/>
          <w:color w:val="0000CC"/>
          <w:sz w:val="26"/>
          <w:szCs w:val="26"/>
        </w:rPr>
      </w:pPr>
      <w:hyperlink r:id="rId10" w:tgtFrame="_blank" w:history="1">
        <w:r w:rsidR="00F92428" w:rsidRPr="00DB2941">
          <w:rPr>
            <w:rFonts w:ascii="Liberation Serif" w:eastAsia="Calibri" w:hAnsi="Liberation Serif"/>
            <w:color w:val="0000CC"/>
            <w:sz w:val="26"/>
            <w:szCs w:val="26"/>
          </w:rPr>
          <w:t>https://cloud.mail.ru/public/kbvm/g7YefPX81</w:t>
        </w:r>
      </w:hyperlink>
    </w:p>
    <w:p w14:paraId="70426D34" w14:textId="77777777" w:rsidR="00F92428" w:rsidRPr="00DB2941" w:rsidRDefault="00DA15DC" w:rsidP="00F92428">
      <w:pPr>
        <w:tabs>
          <w:tab w:val="left" w:pos="851"/>
          <w:tab w:val="left" w:pos="993"/>
        </w:tabs>
        <w:ind w:right="50"/>
        <w:jc w:val="both"/>
        <w:rPr>
          <w:rFonts w:ascii="Liberation Serif" w:hAnsi="Liberation Serif"/>
          <w:color w:val="0000CC"/>
          <w:sz w:val="26"/>
          <w:szCs w:val="26"/>
        </w:rPr>
      </w:pPr>
      <w:hyperlink r:id="rId11" w:history="1">
        <w:r w:rsidR="00F92428" w:rsidRPr="00DB2941">
          <w:rPr>
            <w:rStyle w:val="a6"/>
            <w:rFonts w:ascii="Liberation Serif" w:hAnsi="Liberation Serif"/>
            <w:sz w:val="26"/>
            <w:szCs w:val="26"/>
          </w:rPr>
          <w:t>https://rutube.ru/video/3accc5b45c2cd98668518bb9b2af5e14</w:t>
        </w:r>
      </w:hyperlink>
    </w:p>
    <w:p w14:paraId="3F645A21" w14:textId="77777777" w:rsidR="00F92428" w:rsidRPr="00DB2941" w:rsidRDefault="00DA15DC" w:rsidP="00F92428">
      <w:pPr>
        <w:tabs>
          <w:tab w:val="left" w:pos="851"/>
          <w:tab w:val="left" w:pos="993"/>
        </w:tabs>
        <w:ind w:right="50"/>
        <w:jc w:val="both"/>
        <w:rPr>
          <w:rFonts w:ascii="Liberation Serif" w:hAnsi="Liberation Serif"/>
          <w:color w:val="0000CC"/>
          <w:sz w:val="26"/>
          <w:szCs w:val="26"/>
        </w:rPr>
      </w:pPr>
      <w:hyperlink r:id="rId12" w:history="1">
        <w:r w:rsidR="00F92428" w:rsidRPr="00DB2941">
          <w:rPr>
            <w:rStyle w:val="a6"/>
            <w:rFonts w:ascii="Liberation Serif" w:hAnsi="Liberation Serif"/>
            <w:color w:val="0000CC"/>
            <w:sz w:val="26"/>
            <w:szCs w:val="26"/>
          </w:rPr>
          <w:t>https://disk.yandex.ru/d/cBvrFzkfcVTF9Q</w:t>
        </w:r>
      </w:hyperlink>
      <w:r w:rsidR="00F92428" w:rsidRPr="00DB2941">
        <w:rPr>
          <w:rFonts w:ascii="Liberation Serif" w:hAnsi="Liberation Serif"/>
          <w:color w:val="0000CC"/>
          <w:sz w:val="26"/>
          <w:szCs w:val="26"/>
        </w:rPr>
        <w:t xml:space="preserve"> </w:t>
      </w:r>
    </w:p>
    <w:p w14:paraId="07E27DFB" w14:textId="77777777" w:rsidR="00F92428" w:rsidRPr="00DB2941" w:rsidRDefault="00DA15DC" w:rsidP="00F92428">
      <w:pPr>
        <w:tabs>
          <w:tab w:val="left" w:pos="851"/>
          <w:tab w:val="left" w:pos="993"/>
        </w:tabs>
        <w:ind w:right="50"/>
        <w:jc w:val="both"/>
        <w:rPr>
          <w:rFonts w:ascii="Liberation Serif" w:hAnsi="Liberation Serif"/>
          <w:color w:val="0000CC"/>
          <w:sz w:val="26"/>
          <w:szCs w:val="26"/>
        </w:rPr>
      </w:pPr>
      <w:hyperlink r:id="rId13" w:history="1">
        <w:r w:rsidR="00F92428" w:rsidRPr="00DB2941">
          <w:rPr>
            <w:rStyle w:val="a6"/>
            <w:rFonts w:ascii="Liberation Serif" w:hAnsi="Liberation Serif"/>
            <w:color w:val="0000CC"/>
            <w:sz w:val="26"/>
            <w:szCs w:val="26"/>
          </w:rPr>
          <w:t>https://disk.yandex.ru/d/Frc_8_VxGt17nA</w:t>
        </w:r>
      </w:hyperlink>
    </w:p>
    <w:p w14:paraId="1707BF6E" w14:textId="77777777" w:rsidR="00F92428" w:rsidRPr="00DB2941" w:rsidRDefault="00DA15DC" w:rsidP="00F92428">
      <w:pPr>
        <w:tabs>
          <w:tab w:val="left" w:pos="851"/>
          <w:tab w:val="left" w:pos="993"/>
        </w:tabs>
        <w:ind w:right="50"/>
        <w:jc w:val="both"/>
        <w:rPr>
          <w:rFonts w:ascii="Liberation Serif" w:hAnsi="Liberation Serif"/>
          <w:color w:val="0000CC"/>
          <w:sz w:val="26"/>
          <w:szCs w:val="26"/>
        </w:rPr>
      </w:pPr>
      <w:hyperlink r:id="rId14" w:tgtFrame="_blank" w:history="1">
        <w:r w:rsidR="00F92428" w:rsidRPr="00DB2941">
          <w:rPr>
            <w:rFonts w:ascii="Liberation Serif" w:hAnsi="Liberation Serif"/>
            <w:color w:val="0000CC"/>
            <w:sz w:val="26"/>
            <w:szCs w:val="26"/>
          </w:rPr>
          <w:t>https://cloud.mail.ru/public/JofZ/PXKNVx4ez</w:t>
        </w:r>
      </w:hyperlink>
    </w:p>
    <w:p w14:paraId="1F47B01C" w14:textId="77777777" w:rsidR="00F92428" w:rsidRPr="00DB2941" w:rsidRDefault="00DA15DC" w:rsidP="00F92428">
      <w:pPr>
        <w:tabs>
          <w:tab w:val="left" w:pos="851"/>
          <w:tab w:val="left" w:pos="993"/>
        </w:tabs>
        <w:ind w:right="50"/>
        <w:jc w:val="both"/>
        <w:rPr>
          <w:rStyle w:val="a6"/>
          <w:rFonts w:ascii="Liberation Serif" w:hAnsi="Liberation Serif"/>
          <w:color w:val="0000CC"/>
          <w:sz w:val="26"/>
          <w:szCs w:val="26"/>
        </w:rPr>
      </w:pPr>
      <w:hyperlink r:id="rId15" w:history="1">
        <w:r w:rsidR="00F92428" w:rsidRPr="00DB2941">
          <w:rPr>
            <w:rStyle w:val="a6"/>
            <w:rFonts w:ascii="Liberation Serif" w:hAnsi="Liberation Serif"/>
            <w:color w:val="0000CC"/>
            <w:sz w:val="26"/>
            <w:szCs w:val="26"/>
          </w:rPr>
          <w:t>https://cloud.mail.ru/public/qggs/5CgtuYgyJ</w:t>
        </w:r>
      </w:hyperlink>
    </w:p>
    <w:p w14:paraId="1C3BF126" w14:textId="77777777" w:rsidR="00F92428" w:rsidRPr="00DB2941" w:rsidRDefault="00DA15DC" w:rsidP="00F92428">
      <w:pPr>
        <w:tabs>
          <w:tab w:val="left" w:pos="851"/>
          <w:tab w:val="left" w:pos="993"/>
        </w:tabs>
        <w:ind w:right="50"/>
        <w:jc w:val="both"/>
        <w:rPr>
          <w:rFonts w:ascii="Liberation Serif" w:hAnsi="Liberation Serif"/>
          <w:color w:val="0000CC"/>
          <w:sz w:val="26"/>
          <w:szCs w:val="26"/>
        </w:rPr>
      </w:pPr>
      <w:hyperlink r:id="rId16" w:history="1">
        <w:r w:rsidR="00F92428" w:rsidRPr="00DB2941">
          <w:rPr>
            <w:rStyle w:val="a6"/>
            <w:rFonts w:ascii="Liberation Serif" w:hAnsi="Liberation Serif"/>
            <w:color w:val="0000CC"/>
            <w:sz w:val="26"/>
            <w:szCs w:val="26"/>
          </w:rPr>
          <w:t>https://disk.yandex.ru/d/kt8C4PecV6ilhw</w:t>
        </w:r>
      </w:hyperlink>
    </w:p>
    <w:p w14:paraId="429F0384" w14:textId="77777777" w:rsidR="00F92428" w:rsidRPr="00F6427E" w:rsidRDefault="00F92428" w:rsidP="00F92428">
      <w:pPr>
        <w:tabs>
          <w:tab w:val="left" w:pos="993"/>
        </w:tabs>
        <w:ind w:right="50" w:firstLine="567"/>
        <w:jc w:val="both"/>
        <w:rPr>
          <w:rFonts w:ascii="Liberation Serif" w:hAnsi="Liberation Serif"/>
          <w:sz w:val="26"/>
          <w:szCs w:val="26"/>
        </w:rPr>
      </w:pPr>
      <w:r w:rsidRPr="00F6427E">
        <w:rPr>
          <w:rFonts w:ascii="Liberation Serif" w:hAnsi="Liberation Serif"/>
          <w:sz w:val="26"/>
          <w:szCs w:val="26"/>
        </w:rPr>
        <w:lastRenderedPageBreak/>
        <w:t>1.13 По итогам проведения мероприятий и акций обеспечить размещение отчетных и информационных материалов на официальных сайтах и страницах образовательных организаций в социальных сетях.</w:t>
      </w:r>
    </w:p>
    <w:p w14:paraId="6956A815" w14:textId="77777777" w:rsidR="00AE7A96" w:rsidRPr="00F6427E" w:rsidRDefault="00F92428" w:rsidP="00F92428">
      <w:pPr>
        <w:pStyle w:val="a8"/>
        <w:tabs>
          <w:tab w:val="left" w:pos="993"/>
        </w:tabs>
        <w:ind w:left="0" w:right="50" w:firstLine="567"/>
        <w:jc w:val="both"/>
        <w:rPr>
          <w:rFonts w:ascii="Liberation Serif" w:hAnsi="Liberation Serif"/>
          <w:sz w:val="26"/>
          <w:szCs w:val="26"/>
        </w:rPr>
      </w:pPr>
      <w:r w:rsidRPr="00F6427E">
        <w:rPr>
          <w:rFonts w:ascii="Liberation Serif" w:hAnsi="Liberation Serif"/>
          <w:sz w:val="26"/>
          <w:szCs w:val="26"/>
        </w:rPr>
        <w:t>2. </w:t>
      </w:r>
      <w:r w:rsidR="00AE7A96" w:rsidRPr="00F6427E">
        <w:rPr>
          <w:rFonts w:ascii="Liberation Serif" w:hAnsi="Liberation Serif"/>
          <w:sz w:val="26"/>
          <w:szCs w:val="26"/>
        </w:rPr>
        <w:t xml:space="preserve">Отчет о проведении мероприятий предоставить в отдел обеспечения функционирования образовательных учреждений Управления образования Кушвинского муниципального округа в срок не позднее </w:t>
      </w:r>
      <w:r w:rsidR="00DB2941" w:rsidRPr="00F6427E">
        <w:rPr>
          <w:rFonts w:ascii="Liberation Serif" w:hAnsi="Liberation Serif"/>
          <w:sz w:val="26"/>
          <w:szCs w:val="26"/>
        </w:rPr>
        <w:t>28.09.2026</w:t>
      </w:r>
      <w:r w:rsidR="00AE7A96" w:rsidRPr="00F6427E">
        <w:rPr>
          <w:rFonts w:ascii="Liberation Serif" w:hAnsi="Liberation Serif"/>
          <w:sz w:val="26"/>
          <w:szCs w:val="26"/>
        </w:rPr>
        <w:t xml:space="preserve"> (Приложение №2).</w:t>
      </w:r>
    </w:p>
    <w:p w14:paraId="3C7B1242" w14:textId="77777777" w:rsidR="00AE7A96" w:rsidRPr="00DB2941" w:rsidRDefault="00F92428" w:rsidP="00F92428">
      <w:pPr>
        <w:tabs>
          <w:tab w:val="left" w:pos="993"/>
        </w:tabs>
        <w:ind w:right="50" w:firstLine="567"/>
        <w:jc w:val="both"/>
        <w:rPr>
          <w:rFonts w:ascii="Liberation Serif" w:hAnsi="Liberation Serif"/>
          <w:sz w:val="26"/>
          <w:szCs w:val="26"/>
        </w:rPr>
      </w:pPr>
      <w:r w:rsidRPr="00DB2941">
        <w:rPr>
          <w:rFonts w:ascii="Liberation Serif" w:hAnsi="Liberation Serif"/>
          <w:sz w:val="26"/>
          <w:szCs w:val="26"/>
        </w:rPr>
        <w:t>3. </w:t>
      </w:r>
      <w:r w:rsidR="00AE7A96" w:rsidRPr="00DB2941">
        <w:rPr>
          <w:rFonts w:ascii="Liberation Serif" w:hAnsi="Liberation Serif"/>
          <w:sz w:val="26"/>
          <w:szCs w:val="26"/>
        </w:rPr>
        <w:t xml:space="preserve">Контроль за исполнением настоящего приказа возложить на ведущего специалиста отдела функционирования образовательных учреждений Управления образования Кушвинского </w:t>
      </w:r>
      <w:r w:rsidRPr="00DB2941">
        <w:rPr>
          <w:rFonts w:ascii="Liberation Serif" w:hAnsi="Liberation Serif"/>
          <w:sz w:val="26"/>
          <w:szCs w:val="26"/>
        </w:rPr>
        <w:t>муниципального</w:t>
      </w:r>
      <w:r w:rsidR="00AE7A96" w:rsidRPr="00DB2941">
        <w:rPr>
          <w:rFonts w:ascii="Liberation Serif" w:hAnsi="Liberation Serif"/>
          <w:sz w:val="26"/>
          <w:szCs w:val="26"/>
        </w:rPr>
        <w:t xml:space="preserve"> округа Е.В. Петроченко</w:t>
      </w:r>
      <w:r w:rsidRPr="00DB2941">
        <w:rPr>
          <w:rFonts w:ascii="Liberation Serif" w:hAnsi="Liberation Serif"/>
          <w:sz w:val="26"/>
          <w:szCs w:val="26"/>
        </w:rPr>
        <w:t>.</w:t>
      </w:r>
    </w:p>
    <w:p w14:paraId="587845A4" w14:textId="77777777" w:rsidR="00AE7A96" w:rsidRPr="00F67BBF" w:rsidRDefault="00AE7A96" w:rsidP="00AE7A96">
      <w:pPr>
        <w:pStyle w:val="ab"/>
        <w:jc w:val="both"/>
        <w:rPr>
          <w:rFonts w:ascii="Liberation Serif" w:hAnsi="Liberation Serif" w:cs="Liberation Serif"/>
          <w:sz w:val="28"/>
          <w:szCs w:val="28"/>
        </w:rPr>
      </w:pPr>
    </w:p>
    <w:p w14:paraId="1914925A" w14:textId="77777777" w:rsidR="00F67BBF" w:rsidRDefault="00F67BBF" w:rsidP="00F6427E">
      <w:pPr>
        <w:pStyle w:val="ab"/>
        <w:jc w:val="both"/>
        <w:rPr>
          <w:rFonts w:ascii="Liberation Serif" w:hAnsi="Liberation Serif" w:cs="Liberation Serif"/>
          <w:sz w:val="28"/>
          <w:szCs w:val="28"/>
        </w:rPr>
      </w:pPr>
    </w:p>
    <w:p w14:paraId="453F3E24" w14:textId="77777777" w:rsidR="00FD3212" w:rsidRDefault="00FD3212" w:rsidP="00F6427E">
      <w:pPr>
        <w:jc w:val="both"/>
        <w:rPr>
          <w:rFonts w:ascii="Liberation Serif" w:hAnsi="Liberation Serif"/>
          <w:bCs/>
          <w:sz w:val="28"/>
          <w:szCs w:val="28"/>
        </w:rPr>
      </w:pPr>
    </w:p>
    <w:p w14:paraId="263FD4CE" w14:textId="77777777" w:rsidR="00FD3212" w:rsidRDefault="00DC0B9B" w:rsidP="00DC0B9B">
      <w:pPr>
        <w:jc w:val="both"/>
        <w:rPr>
          <w:rFonts w:ascii="Liberation Serif" w:hAnsi="Liberation Serif"/>
          <w:bCs/>
          <w:sz w:val="28"/>
          <w:szCs w:val="28"/>
        </w:rPr>
      </w:pPr>
      <w:r>
        <w:rPr>
          <w:rFonts w:ascii="Liberation Serif" w:hAnsi="Liberation Serif"/>
          <w:bCs/>
          <w:sz w:val="28"/>
          <w:szCs w:val="28"/>
        </w:rPr>
        <w:t xml:space="preserve">Начальник Управления образования                            </w:t>
      </w:r>
      <w:r w:rsidR="0014798F">
        <w:rPr>
          <w:rFonts w:ascii="Liberation Serif" w:hAnsi="Liberation Serif"/>
          <w:bCs/>
          <w:sz w:val="28"/>
          <w:szCs w:val="28"/>
        </w:rPr>
        <w:tab/>
      </w:r>
      <w:r w:rsidR="0014798F">
        <w:rPr>
          <w:rFonts w:ascii="Liberation Serif" w:hAnsi="Liberation Serif"/>
          <w:bCs/>
          <w:sz w:val="28"/>
          <w:szCs w:val="28"/>
        </w:rPr>
        <w:tab/>
      </w:r>
      <w:r>
        <w:rPr>
          <w:rFonts w:ascii="Liberation Serif" w:hAnsi="Liberation Serif"/>
          <w:bCs/>
          <w:sz w:val="28"/>
          <w:szCs w:val="28"/>
        </w:rPr>
        <w:t xml:space="preserve">  С.А. Зараменских</w:t>
      </w:r>
    </w:p>
    <w:p w14:paraId="79D3A19F" w14:textId="77777777" w:rsidR="00FD3212" w:rsidRDefault="00FD3212" w:rsidP="00FD3212">
      <w:pPr>
        <w:ind w:firstLine="709"/>
        <w:jc w:val="both"/>
        <w:rPr>
          <w:rFonts w:ascii="Liberation Serif" w:hAnsi="Liberation Serif"/>
          <w:bCs/>
          <w:sz w:val="28"/>
          <w:szCs w:val="28"/>
        </w:rPr>
      </w:pPr>
    </w:p>
    <w:p w14:paraId="46EC5935" w14:textId="77777777" w:rsidR="00FD3212" w:rsidRDefault="00FD3212" w:rsidP="00FD3212">
      <w:pPr>
        <w:ind w:firstLine="709"/>
        <w:jc w:val="both"/>
        <w:rPr>
          <w:rFonts w:ascii="Liberation Serif" w:hAnsi="Liberation Serif"/>
          <w:bCs/>
          <w:sz w:val="28"/>
          <w:szCs w:val="28"/>
        </w:rPr>
      </w:pPr>
    </w:p>
    <w:p w14:paraId="74271740" w14:textId="77777777" w:rsidR="00F11A6F" w:rsidRDefault="00F11A6F" w:rsidP="00FD3212">
      <w:pPr>
        <w:ind w:firstLine="709"/>
        <w:jc w:val="both"/>
        <w:rPr>
          <w:rFonts w:ascii="Liberation Serif" w:hAnsi="Liberation Serif"/>
          <w:bCs/>
          <w:sz w:val="28"/>
          <w:szCs w:val="28"/>
        </w:rPr>
      </w:pPr>
    </w:p>
    <w:p w14:paraId="1AB3D9A7" w14:textId="77777777" w:rsidR="00F11A6F" w:rsidRDefault="00F11A6F" w:rsidP="00FD3212">
      <w:pPr>
        <w:ind w:firstLine="709"/>
        <w:jc w:val="both"/>
        <w:rPr>
          <w:rFonts w:ascii="Liberation Serif" w:hAnsi="Liberation Serif"/>
          <w:bCs/>
          <w:sz w:val="28"/>
          <w:szCs w:val="28"/>
        </w:rPr>
      </w:pPr>
    </w:p>
    <w:p w14:paraId="00B1A8A0" w14:textId="77777777" w:rsidR="00F11A6F" w:rsidRDefault="00F11A6F" w:rsidP="00FD3212">
      <w:pPr>
        <w:ind w:firstLine="709"/>
        <w:jc w:val="both"/>
        <w:rPr>
          <w:rFonts w:ascii="Liberation Serif" w:hAnsi="Liberation Serif"/>
          <w:bCs/>
          <w:sz w:val="28"/>
          <w:szCs w:val="28"/>
        </w:rPr>
      </w:pPr>
    </w:p>
    <w:p w14:paraId="3A9EA425" w14:textId="77777777" w:rsidR="00F11A6F" w:rsidRDefault="00F11A6F" w:rsidP="00FD3212">
      <w:pPr>
        <w:ind w:firstLine="709"/>
        <w:jc w:val="both"/>
        <w:rPr>
          <w:rFonts w:ascii="Liberation Serif" w:hAnsi="Liberation Serif"/>
          <w:bCs/>
          <w:sz w:val="28"/>
          <w:szCs w:val="28"/>
        </w:rPr>
      </w:pPr>
    </w:p>
    <w:p w14:paraId="730BE4C0" w14:textId="77777777" w:rsidR="00F11A6F" w:rsidRDefault="00F11A6F" w:rsidP="00FD3212">
      <w:pPr>
        <w:ind w:firstLine="709"/>
        <w:jc w:val="both"/>
        <w:rPr>
          <w:rFonts w:ascii="Liberation Serif" w:hAnsi="Liberation Serif"/>
          <w:bCs/>
          <w:sz w:val="28"/>
          <w:szCs w:val="28"/>
        </w:rPr>
      </w:pPr>
    </w:p>
    <w:p w14:paraId="2A537FBB" w14:textId="77777777" w:rsidR="00F11A6F" w:rsidRDefault="00F11A6F" w:rsidP="00FD3212">
      <w:pPr>
        <w:ind w:firstLine="709"/>
        <w:jc w:val="both"/>
        <w:rPr>
          <w:rFonts w:ascii="Liberation Serif" w:hAnsi="Liberation Serif"/>
          <w:bCs/>
          <w:sz w:val="28"/>
          <w:szCs w:val="28"/>
        </w:rPr>
      </w:pPr>
    </w:p>
    <w:p w14:paraId="6057E4A6" w14:textId="77777777" w:rsidR="000C1B3F" w:rsidRDefault="000C1B3F" w:rsidP="00FD3212">
      <w:pPr>
        <w:ind w:firstLine="709"/>
        <w:jc w:val="both"/>
        <w:rPr>
          <w:rFonts w:ascii="Liberation Serif" w:hAnsi="Liberation Serif"/>
          <w:bCs/>
          <w:sz w:val="28"/>
          <w:szCs w:val="28"/>
        </w:rPr>
      </w:pPr>
    </w:p>
    <w:p w14:paraId="26EBAB98" w14:textId="77777777" w:rsidR="00CA3BC0" w:rsidRDefault="00CA3BC0" w:rsidP="00FD3212">
      <w:pPr>
        <w:ind w:firstLine="709"/>
        <w:jc w:val="both"/>
        <w:rPr>
          <w:rFonts w:ascii="Liberation Serif" w:hAnsi="Liberation Serif"/>
          <w:bCs/>
          <w:sz w:val="28"/>
          <w:szCs w:val="28"/>
        </w:rPr>
      </w:pPr>
    </w:p>
    <w:p w14:paraId="3A22A04A" w14:textId="77777777" w:rsidR="00CA3BC0" w:rsidRDefault="00CA3BC0" w:rsidP="00FD3212">
      <w:pPr>
        <w:ind w:firstLine="709"/>
        <w:jc w:val="both"/>
        <w:rPr>
          <w:rFonts w:ascii="Liberation Serif" w:hAnsi="Liberation Serif"/>
          <w:bCs/>
          <w:sz w:val="28"/>
          <w:szCs w:val="28"/>
        </w:rPr>
      </w:pPr>
    </w:p>
    <w:p w14:paraId="5D6C07F4" w14:textId="77777777" w:rsidR="00CA3BC0" w:rsidRDefault="00CA3BC0" w:rsidP="00FD3212">
      <w:pPr>
        <w:ind w:firstLine="709"/>
        <w:jc w:val="both"/>
        <w:rPr>
          <w:rFonts w:ascii="Liberation Serif" w:hAnsi="Liberation Serif"/>
          <w:bCs/>
          <w:sz w:val="28"/>
          <w:szCs w:val="28"/>
        </w:rPr>
      </w:pPr>
    </w:p>
    <w:p w14:paraId="147A0A03" w14:textId="77777777" w:rsidR="00F92428" w:rsidRDefault="00F92428" w:rsidP="00FD3212">
      <w:pPr>
        <w:ind w:firstLine="709"/>
        <w:jc w:val="both"/>
        <w:rPr>
          <w:rFonts w:ascii="Liberation Serif" w:hAnsi="Liberation Serif"/>
          <w:bCs/>
          <w:sz w:val="28"/>
          <w:szCs w:val="28"/>
        </w:rPr>
      </w:pPr>
    </w:p>
    <w:p w14:paraId="28DEDDEC" w14:textId="77777777" w:rsidR="00F92428" w:rsidRDefault="00F92428" w:rsidP="00FD3212">
      <w:pPr>
        <w:ind w:firstLine="709"/>
        <w:jc w:val="both"/>
        <w:rPr>
          <w:rFonts w:ascii="Liberation Serif" w:hAnsi="Liberation Serif"/>
          <w:bCs/>
          <w:sz w:val="28"/>
          <w:szCs w:val="28"/>
        </w:rPr>
      </w:pPr>
    </w:p>
    <w:p w14:paraId="08F46F7E" w14:textId="77777777" w:rsidR="00F92428" w:rsidRDefault="00F92428" w:rsidP="00FD3212">
      <w:pPr>
        <w:ind w:firstLine="709"/>
        <w:jc w:val="both"/>
        <w:rPr>
          <w:rFonts w:ascii="Liberation Serif" w:hAnsi="Liberation Serif"/>
          <w:bCs/>
          <w:sz w:val="28"/>
          <w:szCs w:val="28"/>
        </w:rPr>
      </w:pPr>
    </w:p>
    <w:p w14:paraId="2465F690" w14:textId="77777777" w:rsidR="00F92428" w:rsidRDefault="00F92428" w:rsidP="00FD3212">
      <w:pPr>
        <w:ind w:firstLine="709"/>
        <w:jc w:val="both"/>
        <w:rPr>
          <w:rFonts w:ascii="Liberation Serif" w:hAnsi="Liberation Serif"/>
          <w:bCs/>
          <w:sz w:val="28"/>
          <w:szCs w:val="28"/>
        </w:rPr>
      </w:pPr>
    </w:p>
    <w:p w14:paraId="76B0B838" w14:textId="77777777" w:rsidR="00F92428" w:rsidRDefault="00F92428" w:rsidP="00FD3212">
      <w:pPr>
        <w:ind w:firstLine="709"/>
        <w:jc w:val="both"/>
        <w:rPr>
          <w:rFonts w:ascii="Liberation Serif" w:hAnsi="Liberation Serif"/>
          <w:bCs/>
          <w:sz w:val="28"/>
          <w:szCs w:val="28"/>
        </w:rPr>
      </w:pPr>
    </w:p>
    <w:p w14:paraId="7498283D" w14:textId="77777777" w:rsidR="00F92428" w:rsidRDefault="00F92428" w:rsidP="00FD3212">
      <w:pPr>
        <w:ind w:firstLine="709"/>
        <w:jc w:val="both"/>
        <w:rPr>
          <w:rFonts w:ascii="Liberation Serif" w:hAnsi="Liberation Serif"/>
          <w:bCs/>
          <w:sz w:val="28"/>
          <w:szCs w:val="28"/>
        </w:rPr>
      </w:pPr>
    </w:p>
    <w:p w14:paraId="0C4C9B95" w14:textId="77777777" w:rsidR="00F92428" w:rsidRDefault="00F92428" w:rsidP="00FD3212">
      <w:pPr>
        <w:ind w:firstLine="709"/>
        <w:jc w:val="both"/>
        <w:rPr>
          <w:rFonts w:ascii="Liberation Serif" w:hAnsi="Liberation Serif"/>
          <w:bCs/>
          <w:sz w:val="28"/>
          <w:szCs w:val="28"/>
        </w:rPr>
      </w:pPr>
    </w:p>
    <w:p w14:paraId="71F95A80" w14:textId="77777777" w:rsidR="00F92428" w:rsidRDefault="00F92428" w:rsidP="00FD3212">
      <w:pPr>
        <w:ind w:firstLine="709"/>
        <w:jc w:val="both"/>
        <w:rPr>
          <w:rFonts w:ascii="Liberation Serif" w:hAnsi="Liberation Serif"/>
          <w:bCs/>
          <w:sz w:val="28"/>
          <w:szCs w:val="28"/>
        </w:rPr>
      </w:pPr>
    </w:p>
    <w:p w14:paraId="0611C342" w14:textId="77777777" w:rsidR="00CA3BC0" w:rsidRDefault="00CA3BC0" w:rsidP="00FD3212">
      <w:pPr>
        <w:ind w:firstLine="709"/>
        <w:jc w:val="both"/>
        <w:rPr>
          <w:rFonts w:ascii="Liberation Serif" w:hAnsi="Liberation Serif"/>
          <w:bCs/>
          <w:sz w:val="28"/>
          <w:szCs w:val="28"/>
        </w:rPr>
      </w:pPr>
    </w:p>
    <w:p w14:paraId="727C7E09" w14:textId="77777777" w:rsidR="00CA3BC0" w:rsidRDefault="00CA3BC0" w:rsidP="00FD3212">
      <w:pPr>
        <w:ind w:firstLine="709"/>
        <w:jc w:val="both"/>
        <w:rPr>
          <w:rFonts w:ascii="Liberation Serif" w:hAnsi="Liberation Serif"/>
          <w:bCs/>
          <w:sz w:val="28"/>
          <w:szCs w:val="28"/>
        </w:rPr>
      </w:pPr>
    </w:p>
    <w:p w14:paraId="2CFC0EEA" w14:textId="77777777" w:rsidR="00F6427E" w:rsidRDefault="00F6427E" w:rsidP="00FD3212">
      <w:pPr>
        <w:ind w:firstLine="709"/>
        <w:jc w:val="both"/>
        <w:rPr>
          <w:rFonts w:ascii="Liberation Serif" w:hAnsi="Liberation Serif"/>
          <w:bCs/>
          <w:sz w:val="28"/>
          <w:szCs w:val="28"/>
        </w:rPr>
      </w:pPr>
    </w:p>
    <w:p w14:paraId="5CD4F35C" w14:textId="77777777" w:rsidR="00F6427E" w:rsidRDefault="00F6427E" w:rsidP="00FD3212">
      <w:pPr>
        <w:ind w:firstLine="709"/>
        <w:jc w:val="both"/>
        <w:rPr>
          <w:rFonts w:ascii="Liberation Serif" w:hAnsi="Liberation Serif"/>
          <w:bCs/>
          <w:sz w:val="28"/>
          <w:szCs w:val="28"/>
        </w:rPr>
      </w:pPr>
    </w:p>
    <w:p w14:paraId="7088EDC8" w14:textId="77777777" w:rsidR="00F6427E" w:rsidRDefault="00F6427E" w:rsidP="00FD3212">
      <w:pPr>
        <w:ind w:firstLine="709"/>
        <w:jc w:val="both"/>
        <w:rPr>
          <w:rFonts w:ascii="Liberation Serif" w:hAnsi="Liberation Serif"/>
          <w:bCs/>
          <w:sz w:val="28"/>
          <w:szCs w:val="28"/>
        </w:rPr>
      </w:pPr>
    </w:p>
    <w:p w14:paraId="5016F7EF" w14:textId="77777777" w:rsidR="00F6427E" w:rsidRDefault="00F6427E" w:rsidP="00FD3212">
      <w:pPr>
        <w:ind w:firstLine="709"/>
        <w:jc w:val="both"/>
        <w:rPr>
          <w:rFonts w:ascii="Liberation Serif" w:hAnsi="Liberation Serif"/>
          <w:bCs/>
          <w:sz w:val="28"/>
          <w:szCs w:val="28"/>
        </w:rPr>
      </w:pPr>
    </w:p>
    <w:p w14:paraId="1C32636B" w14:textId="77777777" w:rsidR="00F6427E" w:rsidRDefault="00F6427E" w:rsidP="00FD3212">
      <w:pPr>
        <w:ind w:firstLine="709"/>
        <w:jc w:val="both"/>
        <w:rPr>
          <w:rFonts w:ascii="Liberation Serif" w:hAnsi="Liberation Serif"/>
          <w:bCs/>
          <w:sz w:val="28"/>
          <w:szCs w:val="28"/>
        </w:rPr>
      </w:pPr>
    </w:p>
    <w:p w14:paraId="541CC04F" w14:textId="77777777" w:rsidR="00F6427E" w:rsidRDefault="00F6427E" w:rsidP="00FD3212">
      <w:pPr>
        <w:ind w:firstLine="709"/>
        <w:jc w:val="both"/>
        <w:rPr>
          <w:rFonts w:ascii="Liberation Serif" w:hAnsi="Liberation Serif"/>
          <w:bCs/>
          <w:sz w:val="28"/>
          <w:szCs w:val="28"/>
        </w:rPr>
      </w:pPr>
    </w:p>
    <w:p w14:paraId="6E0A78A1" w14:textId="77777777" w:rsidR="00F6427E" w:rsidRDefault="00F6427E" w:rsidP="00FD3212">
      <w:pPr>
        <w:ind w:firstLine="709"/>
        <w:jc w:val="both"/>
        <w:rPr>
          <w:rFonts w:ascii="Liberation Serif" w:hAnsi="Liberation Serif"/>
          <w:bCs/>
          <w:sz w:val="28"/>
          <w:szCs w:val="28"/>
        </w:rPr>
      </w:pPr>
    </w:p>
    <w:p w14:paraId="22C2A1D7" w14:textId="77777777" w:rsidR="00F6427E" w:rsidRDefault="00F6427E" w:rsidP="00FD3212">
      <w:pPr>
        <w:ind w:firstLine="709"/>
        <w:jc w:val="both"/>
        <w:rPr>
          <w:rFonts w:ascii="Liberation Serif" w:hAnsi="Liberation Serif"/>
          <w:bCs/>
          <w:sz w:val="28"/>
          <w:szCs w:val="28"/>
        </w:rPr>
      </w:pPr>
    </w:p>
    <w:p w14:paraId="1FC77792" w14:textId="77777777" w:rsidR="00F92428" w:rsidRDefault="00F92428" w:rsidP="00FD3212">
      <w:pPr>
        <w:ind w:firstLine="709"/>
        <w:jc w:val="both"/>
        <w:rPr>
          <w:rFonts w:ascii="Liberation Serif" w:hAnsi="Liberation Serif"/>
          <w:bCs/>
          <w:sz w:val="28"/>
          <w:szCs w:val="28"/>
        </w:rPr>
      </w:pPr>
    </w:p>
    <w:p w14:paraId="4242D3F0" w14:textId="77777777" w:rsidR="00F92428" w:rsidRDefault="00F92428" w:rsidP="000C1B3F">
      <w:pPr>
        <w:pStyle w:val="ab"/>
        <w:spacing w:line="276" w:lineRule="auto"/>
        <w:jc w:val="both"/>
        <w:rPr>
          <w:rFonts w:ascii="Liberation Serif" w:hAnsi="Liberation Serif" w:cs="Liberation Serif"/>
        </w:rPr>
      </w:pPr>
    </w:p>
    <w:p w14:paraId="18C964FF" w14:textId="77777777" w:rsidR="00F92428" w:rsidRDefault="00F92428" w:rsidP="000C1B3F">
      <w:pPr>
        <w:pStyle w:val="ab"/>
        <w:spacing w:line="276" w:lineRule="auto"/>
        <w:jc w:val="both"/>
        <w:rPr>
          <w:rFonts w:ascii="Liberation Serif" w:hAnsi="Liberation Serif" w:cs="Liberation Serif"/>
        </w:rPr>
      </w:pPr>
    </w:p>
    <w:p w14:paraId="01345711" w14:textId="77777777" w:rsidR="00F92428" w:rsidRPr="00DB2941" w:rsidRDefault="00F92428" w:rsidP="00DB2941">
      <w:pPr>
        <w:pStyle w:val="ab"/>
        <w:jc w:val="right"/>
        <w:rPr>
          <w:rFonts w:ascii="Liberation Serif" w:hAnsi="Liberation Serif" w:cs="Liberation Serif"/>
          <w:sz w:val="24"/>
          <w:szCs w:val="24"/>
        </w:rPr>
      </w:pPr>
      <w:r w:rsidRPr="00DB2941">
        <w:rPr>
          <w:rFonts w:ascii="Liberation Serif" w:hAnsi="Liberation Serif" w:cs="Liberation Serif"/>
          <w:sz w:val="24"/>
          <w:szCs w:val="24"/>
        </w:rPr>
        <w:lastRenderedPageBreak/>
        <w:t xml:space="preserve">Приложение </w:t>
      </w:r>
      <w:r w:rsidR="00F6427E">
        <w:rPr>
          <w:rFonts w:ascii="Liberation Serif" w:hAnsi="Liberation Serif" w:cs="Liberation Serif"/>
          <w:sz w:val="24"/>
          <w:szCs w:val="24"/>
        </w:rPr>
        <w:t xml:space="preserve"> №</w:t>
      </w:r>
      <w:r w:rsidRPr="00DB2941">
        <w:rPr>
          <w:rFonts w:ascii="Liberation Serif" w:hAnsi="Liberation Serif" w:cs="Liberation Serif"/>
          <w:sz w:val="24"/>
          <w:szCs w:val="24"/>
        </w:rPr>
        <w:t>1</w:t>
      </w:r>
    </w:p>
    <w:p w14:paraId="4FFCE524" w14:textId="77777777" w:rsidR="00F92428" w:rsidRDefault="00F92428" w:rsidP="00DB2941">
      <w:pPr>
        <w:pStyle w:val="22"/>
        <w:shd w:val="clear" w:color="auto" w:fill="auto"/>
        <w:spacing w:before="0" w:after="0" w:line="240" w:lineRule="auto"/>
        <w:ind w:firstLine="440"/>
        <w:rPr>
          <w:rFonts w:ascii="Liberation Serif" w:hAnsi="Liberation Serif"/>
          <w:b/>
          <w:color w:val="000000"/>
          <w:sz w:val="24"/>
          <w:szCs w:val="24"/>
          <w:lang w:bidi="ru-RU"/>
        </w:rPr>
      </w:pPr>
      <w:r w:rsidRPr="00196BFD">
        <w:rPr>
          <w:rFonts w:ascii="Liberation Serif" w:hAnsi="Liberation Serif"/>
          <w:b/>
          <w:color w:val="000000"/>
          <w:sz w:val="24"/>
          <w:szCs w:val="24"/>
          <w:lang w:bidi="ru-RU"/>
        </w:rPr>
        <w:t>Тематика вопросов для «минуток безопасности»</w:t>
      </w:r>
    </w:p>
    <w:tbl>
      <w:tblPr>
        <w:tblStyle w:val="a5"/>
        <w:tblW w:w="0" w:type="auto"/>
        <w:tblLook w:val="04A0" w:firstRow="1" w:lastRow="0" w:firstColumn="1" w:lastColumn="0" w:noHBand="0" w:noVBand="1"/>
      </w:tblPr>
      <w:tblGrid>
        <w:gridCol w:w="2374"/>
        <w:gridCol w:w="7479"/>
      </w:tblGrid>
      <w:tr w:rsidR="00F92428" w:rsidRPr="00AF1162" w14:paraId="4C08A176" w14:textId="77777777" w:rsidTr="00F6427E">
        <w:tc>
          <w:tcPr>
            <w:tcW w:w="2374" w:type="dxa"/>
          </w:tcPr>
          <w:p w14:paraId="33EF783D" w14:textId="77777777" w:rsidR="00F92428" w:rsidRPr="00F6427E" w:rsidRDefault="00F92428" w:rsidP="00F6427E">
            <w:pPr>
              <w:jc w:val="center"/>
              <w:rPr>
                <w:rFonts w:ascii="Liberation Serif" w:hAnsi="Liberation Serif"/>
                <w:b/>
                <w:lang w:bidi="ru-RU"/>
              </w:rPr>
            </w:pPr>
            <w:r w:rsidRPr="00F6427E">
              <w:rPr>
                <w:rFonts w:ascii="Liberation Serif" w:hAnsi="Liberation Serif"/>
                <w:b/>
                <w:lang w:bidi="ru-RU"/>
              </w:rPr>
              <w:t>Вопрос</w:t>
            </w:r>
          </w:p>
        </w:tc>
        <w:tc>
          <w:tcPr>
            <w:tcW w:w="7479" w:type="dxa"/>
          </w:tcPr>
          <w:p w14:paraId="04E47928" w14:textId="77777777" w:rsidR="00F92428" w:rsidRPr="00F6427E" w:rsidRDefault="00F92428" w:rsidP="00F6427E">
            <w:pPr>
              <w:jc w:val="center"/>
              <w:rPr>
                <w:rFonts w:ascii="Liberation Serif" w:hAnsi="Liberation Serif"/>
                <w:b/>
                <w:lang w:bidi="ru-RU"/>
              </w:rPr>
            </w:pPr>
            <w:r w:rsidRPr="00F6427E">
              <w:rPr>
                <w:rFonts w:ascii="Liberation Serif" w:hAnsi="Liberation Serif"/>
                <w:b/>
                <w:lang w:bidi="ru-RU"/>
              </w:rPr>
              <w:t>Ответ</w:t>
            </w:r>
          </w:p>
        </w:tc>
      </w:tr>
      <w:tr w:rsidR="00F92428" w:rsidRPr="00AF1162" w14:paraId="37432B14" w14:textId="77777777" w:rsidTr="00F6427E">
        <w:tc>
          <w:tcPr>
            <w:tcW w:w="2374" w:type="dxa"/>
          </w:tcPr>
          <w:p w14:paraId="022712F9" w14:textId="77777777" w:rsidR="00F92428" w:rsidRPr="00F6427E" w:rsidRDefault="00F92428" w:rsidP="00831A65">
            <w:pPr>
              <w:rPr>
                <w:rFonts w:ascii="Liberation Serif" w:hAnsi="Liberation Serif"/>
                <w:lang w:bidi="ru-RU"/>
              </w:rPr>
            </w:pPr>
            <w:r w:rsidRPr="00F6427E">
              <w:rPr>
                <w:rFonts w:ascii="Liberation Serif" w:hAnsi="Liberation Serif"/>
              </w:rPr>
              <w:t>Где необходимо переходить дорогу?</w:t>
            </w:r>
          </w:p>
        </w:tc>
        <w:tc>
          <w:tcPr>
            <w:tcW w:w="7479" w:type="dxa"/>
          </w:tcPr>
          <w:p w14:paraId="300F8B89" w14:textId="77777777" w:rsidR="00F92428" w:rsidRPr="00F6427E" w:rsidRDefault="00F92428" w:rsidP="00831A65">
            <w:pPr>
              <w:rPr>
                <w:rFonts w:ascii="Liberation Serif" w:hAnsi="Liberation Serif"/>
              </w:rPr>
            </w:pPr>
            <w:r w:rsidRPr="00F6427E">
              <w:rPr>
                <w:rFonts w:ascii="Liberation Serif" w:hAnsi="Liberation Serif"/>
              </w:rPr>
              <w:t>Переходить дорогу нужно только в специально отведённом месте. Самым безопасным вариантом являются подземные или надземные переходы. Если поблизости таких переходов нет, используй регулируемый пешеходный переход с работающим светофором или нерегулируемый ("зебра").</w:t>
            </w:r>
          </w:p>
          <w:p w14:paraId="5F68DFA3" w14:textId="77777777" w:rsidR="00F92428" w:rsidRPr="00F6427E" w:rsidRDefault="00F92428" w:rsidP="00831A65">
            <w:pPr>
              <w:rPr>
                <w:rFonts w:ascii="Liberation Serif" w:hAnsi="Liberation Serif"/>
              </w:rPr>
            </w:pPr>
            <w:r w:rsidRPr="00F6427E">
              <w:rPr>
                <w:rStyle w:val="sc-dvwkko"/>
                <w:rFonts w:ascii="Liberation Serif" w:hAnsi="Liberation Serif" w:cs="Courier New"/>
                <w:spacing w:val="-5"/>
                <w:bdr w:val="none" w:sz="0" w:space="0" w:color="auto" w:frame="1"/>
              </w:rPr>
              <w:t>Перед переходом снимай капюшон, сними наушники, убери телефон и сосредоточься на дороге, смотри при переходе по сторонам.</w:t>
            </w:r>
          </w:p>
          <w:p w14:paraId="55584B07" w14:textId="77777777" w:rsidR="00F92428" w:rsidRPr="00F6427E" w:rsidRDefault="00F92428" w:rsidP="00831A65">
            <w:pPr>
              <w:rPr>
                <w:rFonts w:ascii="Liberation Serif" w:hAnsi="Liberation Serif"/>
                <w:lang w:bidi="ru-RU"/>
              </w:rPr>
            </w:pPr>
            <w:r w:rsidRPr="00F6427E">
              <w:rPr>
                <w:rFonts w:ascii="Liberation Serif" w:hAnsi="Liberation Serif"/>
              </w:rPr>
              <w:t>Если поблизости отсутствуют подобные переходы, переходить дорогу можно на перекрёстках, строго по линиям тротуаров или обочин, убедившись предварительно, что поблизости нет приближающегося транспорта.</w:t>
            </w:r>
          </w:p>
        </w:tc>
      </w:tr>
      <w:tr w:rsidR="00F92428" w:rsidRPr="00AF1162" w14:paraId="473031C0" w14:textId="77777777" w:rsidTr="00F6427E">
        <w:tc>
          <w:tcPr>
            <w:tcW w:w="2374" w:type="dxa"/>
          </w:tcPr>
          <w:p w14:paraId="26D86872" w14:textId="77777777" w:rsidR="00F92428" w:rsidRPr="00F6427E" w:rsidRDefault="00F92428" w:rsidP="00831A65">
            <w:pPr>
              <w:rPr>
                <w:rFonts w:ascii="Liberation Serif" w:hAnsi="Liberation Serif"/>
                <w:lang w:bidi="ru-RU"/>
              </w:rPr>
            </w:pPr>
            <w:r w:rsidRPr="00F6427E">
              <w:rPr>
                <w:rFonts w:ascii="Liberation Serif" w:hAnsi="Liberation Serif"/>
              </w:rPr>
              <w:t>Как перейти дорогу, если поблизости нет пешеходного перехода?</w:t>
            </w:r>
          </w:p>
        </w:tc>
        <w:tc>
          <w:tcPr>
            <w:tcW w:w="7479" w:type="dxa"/>
          </w:tcPr>
          <w:p w14:paraId="572BB082" w14:textId="77777777" w:rsidR="00F92428" w:rsidRPr="00F6427E" w:rsidRDefault="00F92428" w:rsidP="00831A65">
            <w:pPr>
              <w:rPr>
                <w:rFonts w:ascii="Liberation Serif" w:hAnsi="Liberation Serif"/>
              </w:rPr>
            </w:pPr>
            <w:r w:rsidRPr="00F6427E">
              <w:rPr>
                <w:rFonts w:ascii="Liberation Serif" w:hAnsi="Liberation Serif"/>
              </w:rPr>
              <w:t>Если поблизости нет пешеходного перехода или перекрёстка, дорогу можно переходить перпендикулярно краю проезжей части на участке, где нет разделительных полос и ограждений, и дорога хорошо просматривается в обоих направлениях.</w:t>
            </w:r>
          </w:p>
          <w:p w14:paraId="421F55ED" w14:textId="77777777" w:rsidR="00F92428" w:rsidRPr="00F6427E" w:rsidRDefault="00F92428" w:rsidP="00831A65">
            <w:pPr>
              <w:rPr>
                <w:rFonts w:ascii="Liberation Serif" w:hAnsi="Liberation Serif"/>
                <w:lang w:bidi="ru-RU"/>
              </w:rPr>
            </w:pPr>
            <w:r w:rsidRPr="00F6427E">
              <w:rPr>
                <w:rFonts w:ascii="Liberation Serif" w:hAnsi="Liberation Serif"/>
              </w:rPr>
              <w:t>Перед переходом необходимо осмотреться: посмотреть сначала налево, затем направо и снова налево, оценив дорожную обстановку. Если вдалеке видишь приближающийся автомобиль, обязательно удостоверься, что успеешь безопасно завершить переход до его подъезда. Убедившись в безопасности, можно начинать переход, продолжая внимательно следить за происходящим на дороге.</w:t>
            </w:r>
          </w:p>
        </w:tc>
      </w:tr>
      <w:tr w:rsidR="00F92428" w:rsidRPr="00AF1162" w14:paraId="6190445E" w14:textId="77777777" w:rsidTr="00F6427E">
        <w:tc>
          <w:tcPr>
            <w:tcW w:w="2374" w:type="dxa"/>
          </w:tcPr>
          <w:p w14:paraId="1EF1659F" w14:textId="77777777" w:rsidR="00F92428" w:rsidRPr="00F6427E" w:rsidRDefault="00F92428" w:rsidP="00831A65">
            <w:pPr>
              <w:rPr>
                <w:rFonts w:ascii="Liberation Serif" w:hAnsi="Liberation Serif"/>
                <w:lang w:bidi="ru-RU"/>
              </w:rPr>
            </w:pPr>
            <w:r w:rsidRPr="00F6427E">
              <w:rPr>
                <w:rFonts w:ascii="Liberation Serif" w:hAnsi="Liberation Serif"/>
              </w:rPr>
              <w:t>Почему для пешехода безопаснее переходить дорогу по пешеходным переходам?</w:t>
            </w:r>
          </w:p>
        </w:tc>
        <w:tc>
          <w:tcPr>
            <w:tcW w:w="7479" w:type="dxa"/>
          </w:tcPr>
          <w:p w14:paraId="2DD45A8E" w14:textId="77777777" w:rsidR="00F92428" w:rsidRPr="00F6427E" w:rsidRDefault="00F92428" w:rsidP="00831A65">
            <w:pPr>
              <w:rPr>
                <w:rFonts w:ascii="Liberation Serif" w:hAnsi="Liberation Serif"/>
              </w:rPr>
            </w:pPr>
            <w:r w:rsidRPr="00F6427E">
              <w:rPr>
                <w:rFonts w:ascii="Liberation Serif" w:hAnsi="Liberation Serif"/>
              </w:rPr>
              <w:t>Пешеходные переходы — самые безопасные места для перехода дороги, потому что:</w:t>
            </w:r>
          </w:p>
          <w:p w14:paraId="46A2D29A" w14:textId="77777777" w:rsidR="00F92428" w:rsidRPr="00F6427E" w:rsidRDefault="00F92428" w:rsidP="00831A65">
            <w:pPr>
              <w:rPr>
                <w:rFonts w:ascii="Liberation Serif" w:hAnsi="Liberation Serif"/>
              </w:rPr>
            </w:pPr>
            <w:r w:rsidRPr="00F6427E">
              <w:rPr>
                <w:rFonts w:ascii="Liberation Serif" w:hAnsi="Liberation Serif"/>
              </w:rPr>
              <w:t>- Водители знают, что в этих местах разрешено движение пешеходов, поэтому чаще снижают скорость и смотрят внимательнее.</w:t>
            </w:r>
          </w:p>
          <w:p w14:paraId="6F762FB1" w14:textId="77777777" w:rsidR="00F92428" w:rsidRPr="00F6427E" w:rsidRDefault="00F92428" w:rsidP="00831A65">
            <w:pPr>
              <w:rPr>
                <w:rFonts w:ascii="Liberation Serif" w:hAnsi="Liberation Serif"/>
              </w:rPr>
            </w:pPr>
            <w:r w:rsidRPr="00F6427E">
              <w:rPr>
                <w:rFonts w:ascii="Liberation Serif" w:hAnsi="Liberation Serif"/>
              </w:rPr>
              <w:t>- Специальные обозначения (например, «зебра» или светофор) помогают привлечь внимание водителей и делают пешехода заметнее.</w:t>
            </w:r>
          </w:p>
          <w:p w14:paraId="241079A9" w14:textId="77777777" w:rsidR="00F92428" w:rsidRPr="00F6427E" w:rsidRDefault="00F92428" w:rsidP="00831A65">
            <w:pPr>
              <w:rPr>
                <w:rFonts w:ascii="Liberation Serif" w:hAnsi="Liberation Serif"/>
              </w:rPr>
            </w:pPr>
            <w:r w:rsidRPr="00F6427E">
              <w:rPr>
                <w:rFonts w:ascii="Liberation Serif" w:hAnsi="Liberation Serif"/>
              </w:rPr>
              <w:t>- Строго регламентированные правила. Пешеходы получают преимущество на пешеходных переходах, и водители обязаны уступать им дорогу.</w:t>
            </w:r>
          </w:p>
          <w:p w14:paraId="271812A6" w14:textId="77777777" w:rsidR="00F92428" w:rsidRPr="00F6427E" w:rsidRDefault="00F92428" w:rsidP="00831A65">
            <w:pPr>
              <w:rPr>
                <w:rFonts w:ascii="Liberation Serif" w:hAnsi="Liberation Serif"/>
                <w:lang w:bidi="ru-RU"/>
              </w:rPr>
            </w:pPr>
            <w:r w:rsidRPr="00F6427E">
              <w:rPr>
                <w:rFonts w:ascii="Liberation Serif" w:hAnsi="Liberation Serif"/>
              </w:rPr>
              <w:t>Переход дороги в неположенном месте опасен, так как водитель может не ожидать появления пешехода, что повышает риск ДТП. Сам пешеход, переходящий дорогу вне пешеходного перехода, подвергает опасности не только себя, но и других участников движения.</w:t>
            </w:r>
          </w:p>
        </w:tc>
      </w:tr>
      <w:tr w:rsidR="00F92428" w:rsidRPr="00AF1162" w14:paraId="75895A02" w14:textId="77777777" w:rsidTr="00F6427E">
        <w:tc>
          <w:tcPr>
            <w:tcW w:w="2374" w:type="dxa"/>
          </w:tcPr>
          <w:p w14:paraId="769BB0B9" w14:textId="77777777" w:rsidR="00F92428" w:rsidRPr="00F6427E" w:rsidRDefault="00F92428" w:rsidP="00831A65">
            <w:pPr>
              <w:rPr>
                <w:rFonts w:ascii="Liberation Serif" w:hAnsi="Liberation Serif"/>
                <w:lang w:bidi="ru-RU"/>
              </w:rPr>
            </w:pPr>
            <w:r w:rsidRPr="00F6427E">
              <w:rPr>
                <w:rFonts w:ascii="Liberation Serif" w:hAnsi="Liberation Serif"/>
              </w:rPr>
              <w:t>Почему необходимо остановиться перед тем, как начинать переходить проезжую часть?</w:t>
            </w:r>
          </w:p>
        </w:tc>
        <w:tc>
          <w:tcPr>
            <w:tcW w:w="7479" w:type="dxa"/>
          </w:tcPr>
          <w:p w14:paraId="4DD79C99" w14:textId="77777777" w:rsidR="00F92428" w:rsidRPr="00F6427E" w:rsidRDefault="00F92428" w:rsidP="00831A65">
            <w:pPr>
              <w:rPr>
                <w:rFonts w:ascii="Liberation Serif" w:hAnsi="Liberation Serif"/>
              </w:rPr>
            </w:pPr>
            <w:r w:rsidRPr="00F6427E">
              <w:rPr>
                <w:rFonts w:ascii="Liberation Serif" w:hAnsi="Liberation Serif"/>
              </w:rPr>
              <w:t>Перед тем, как начинать переходить проезжую часть, обязательно нужно остановиться и осмотреться по сторонам. Это необходимо для оценки обстановки и уверенности в том, что поблизости нет приближающихся автомобилей.</w:t>
            </w:r>
          </w:p>
          <w:p w14:paraId="639F68EE" w14:textId="77777777" w:rsidR="00F92428" w:rsidRPr="00F6427E" w:rsidRDefault="00F92428" w:rsidP="00831A65">
            <w:pPr>
              <w:rPr>
                <w:rFonts w:ascii="Liberation Serif" w:hAnsi="Liberation Serif"/>
                <w:lang w:bidi="ru-RU"/>
              </w:rPr>
            </w:pPr>
            <w:r w:rsidRPr="00F6427E">
              <w:rPr>
                <w:rFonts w:ascii="Liberation Serif" w:hAnsi="Liberation Serif"/>
              </w:rPr>
              <w:t>Переход дороги «с ходу», без предварительной остановки и осмотра, может привести к тому, что пешеход попросту не заметит подъезжающий транспорт. Остановка позволяет сосредоточиться, посмотреть налево-направо и принять правильное решение относительно безопасности перехода.</w:t>
            </w:r>
          </w:p>
        </w:tc>
      </w:tr>
      <w:tr w:rsidR="00F92428" w:rsidRPr="00AF1162" w14:paraId="7106BE01" w14:textId="77777777" w:rsidTr="00F6427E">
        <w:tc>
          <w:tcPr>
            <w:tcW w:w="2374" w:type="dxa"/>
          </w:tcPr>
          <w:p w14:paraId="314EFFFB" w14:textId="77777777" w:rsidR="00F92428" w:rsidRPr="00F6427E" w:rsidRDefault="00F92428" w:rsidP="00831A65">
            <w:pPr>
              <w:rPr>
                <w:rFonts w:ascii="Liberation Serif" w:hAnsi="Liberation Serif"/>
                <w:lang w:bidi="ru-RU"/>
              </w:rPr>
            </w:pPr>
            <w:r w:rsidRPr="00F6427E">
              <w:rPr>
                <w:rFonts w:ascii="Liberation Serif" w:hAnsi="Liberation Serif"/>
              </w:rPr>
              <w:t xml:space="preserve">Почему переходить дорогу по нерегулируемому пешеходному переходу (без светофора) опаснее, чем по регулируемому (со </w:t>
            </w:r>
            <w:r w:rsidRPr="00F6427E">
              <w:rPr>
                <w:rFonts w:ascii="Liberation Serif" w:hAnsi="Liberation Serif"/>
              </w:rPr>
              <w:lastRenderedPageBreak/>
              <w:t>светофором)?</w:t>
            </w:r>
          </w:p>
        </w:tc>
        <w:tc>
          <w:tcPr>
            <w:tcW w:w="7479" w:type="dxa"/>
          </w:tcPr>
          <w:p w14:paraId="3EBF0066" w14:textId="77777777" w:rsidR="00F92428" w:rsidRPr="00F6427E" w:rsidRDefault="00F92428" w:rsidP="00831A65">
            <w:pPr>
              <w:rPr>
                <w:rFonts w:ascii="Liberation Serif" w:hAnsi="Liberation Serif"/>
              </w:rPr>
            </w:pPr>
            <w:r w:rsidRPr="00F6427E">
              <w:rPr>
                <w:rFonts w:ascii="Liberation Serif" w:hAnsi="Liberation Serif"/>
              </w:rPr>
              <w:lastRenderedPageBreak/>
              <w:t>Переходить дорогу по нерегулируемому пешеходному переходу (без светофора) намного сложнее и опаснее, чем по регулируемому (со светофором), потому что:</w:t>
            </w:r>
          </w:p>
          <w:p w14:paraId="407F1615" w14:textId="77777777" w:rsidR="00F92428" w:rsidRPr="00F6427E" w:rsidRDefault="00F92428" w:rsidP="00831A65">
            <w:pPr>
              <w:rPr>
                <w:rFonts w:ascii="Liberation Serif" w:hAnsi="Liberation Serif"/>
              </w:rPr>
            </w:pPr>
            <w:r w:rsidRPr="00F6427E">
              <w:rPr>
                <w:rFonts w:ascii="Liberation Serif" w:hAnsi="Liberation Serif"/>
              </w:rPr>
              <w:t>- Нет чёткого сигнала светофора, который бы заставлял водителей остановиться. Значит, нужно самим внимательно следить за дорогой и убедиться, что машины остановились или находятся достаточно далеко.</w:t>
            </w:r>
          </w:p>
          <w:p w14:paraId="667EF2FA" w14:textId="77777777" w:rsidR="00F92428" w:rsidRPr="00F6427E" w:rsidRDefault="00F92428" w:rsidP="00831A65">
            <w:pPr>
              <w:rPr>
                <w:rFonts w:ascii="Liberation Serif" w:hAnsi="Liberation Serif"/>
              </w:rPr>
            </w:pPr>
            <w:r w:rsidRPr="00F6427E">
              <w:rPr>
                <w:rFonts w:ascii="Liberation Serif" w:hAnsi="Liberation Serif"/>
              </w:rPr>
              <w:t xml:space="preserve">- Нужно самому определять расстояние до автомобилей, их скорость </w:t>
            </w:r>
            <w:r w:rsidRPr="00F6427E">
              <w:rPr>
                <w:rFonts w:ascii="Liberation Serif" w:hAnsi="Liberation Serif"/>
              </w:rPr>
              <w:lastRenderedPageBreak/>
              <w:t>и направление движения. Иногда сложно заметить маленький автомобиль, мотоцикл или велосипед, которые могут оказаться ближе, чем кажется.</w:t>
            </w:r>
          </w:p>
          <w:p w14:paraId="2F3C485F" w14:textId="77777777" w:rsidR="00F92428" w:rsidRPr="00F6427E" w:rsidRDefault="00F92428" w:rsidP="00831A65">
            <w:pPr>
              <w:rPr>
                <w:rFonts w:ascii="Liberation Serif" w:hAnsi="Liberation Serif"/>
              </w:rPr>
            </w:pPr>
            <w:r w:rsidRPr="00F6427E">
              <w:rPr>
                <w:rFonts w:ascii="Liberation Serif" w:hAnsi="Liberation Serif"/>
              </w:rPr>
              <w:t>- Машина, которая движется медленно, может скрывать за собой другую, двигающуюся быстрее. Она может появиться внезапно и создать угрозу столкновения.</w:t>
            </w:r>
          </w:p>
          <w:p w14:paraId="36B13F67" w14:textId="77777777" w:rsidR="00F92428" w:rsidRPr="00F6427E" w:rsidRDefault="00F92428" w:rsidP="00831A65">
            <w:pPr>
              <w:rPr>
                <w:rFonts w:ascii="Liberation Serif" w:hAnsi="Liberation Serif"/>
              </w:rPr>
            </w:pPr>
            <w:r w:rsidRPr="00F6427E">
              <w:rPr>
                <w:rFonts w:ascii="Liberation Serif" w:hAnsi="Liberation Serif"/>
              </w:rPr>
              <w:t>- Некоторые водители игнорируют обязанность уступить дорогу пешеходам на нерегулируемом переходе, создавая дополнительную опасность.</w:t>
            </w:r>
          </w:p>
          <w:p w14:paraId="48DA128E" w14:textId="77777777" w:rsidR="00F92428" w:rsidRPr="00F6427E" w:rsidRDefault="00F92428" w:rsidP="00831A65">
            <w:pPr>
              <w:rPr>
                <w:rFonts w:ascii="Liberation Serif" w:hAnsi="Liberation Serif"/>
                <w:lang w:bidi="ru-RU"/>
              </w:rPr>
            </w:pPr>
            <w:r w:rsidRPr="00F6427E">
              <w:rPr>
                <w:rFonts w:ascii="Liberation Serif" w:hAnsi="Liberation Serif"/>
              </w:rPr>
              <w:t>Таким образом, переход по нерегулируемому переходу требует особой внимательности и умения оценивать дорожную обстановку, чтобы избежать попадания в опасную ситуацию.</w:t>
            </w:r>
          </w:p>
        </w:tc>
      </w:tr>
      <w:tr w:rsidR="00F92428" w:rsidRPr="00AF1162" w14:paraId="6B4816A9" w14:textId="77777777" w:rsidTr="00F6427E">
        <w:tc>
          <w:tcPr>
            <w:tcW w:w="2374" w:type="dxa"/>
          </w:tcPr>
          <w:p w14:paraId="2AB42633" w14:textId="77777777" w:rsidR="00F92428" w:rsidRPr="00F6427E" w:rsidRDefault="00F92428" w:rsidP="00831A65">
            <w:pPr>
              <w:rPr>
                <w:rFonts w:ascii="Liberation Serif" w:hAnsi="Liberation Serif"/>
              </w:rPr>
            </w:pPr>
            <w:r w:rsidRPr="00F6427E">
              <w:rPr>
                <w:rFonts w:ascii="Liberation Serif" w:hAnsi="Liberation Serif"/>
              </w:rPr>
              <w:lastRenderedPageBreak/>
              <w:t>В городах с интенсивным движением водители паркуют автомобили у пешеходных переходов и даже непосредственно на них, нарушая тем самым ПДД. Чем опасен выход на проезжую часть из-за стоящего транспортного средства?</w:t>
            </w:r>
          </w:p>
          <w:p w14:paraId="5C2A337D" w14:textId="77777777" w:rsidR="00F92428" w:rsidRPr="00F6427E" w:rsidRDefault="00F92428" w:rsidP="00831A65">
            <w:pPr>
              <w:rPr>
                <w:rFonts w:ascii="Liberation Serif" w:hAnsi="Liberation Serif"/>
                <w:lang w:bidi="ru-RU"/>
              </w:rPr>
            </w:pPr>
          </w:p>
        </w:tc>
        <w:tc>
          <w:tcPr>
            <w:tcW w:w="7479" w:type="dxa"/>
          </w:tcPr>
          <w:p w14:paraId="5A062EC1" w14:textId="77777777" w:rsidR="00F92428" w:rsidRPr="00F6427E" w:rsidRDefault="00F92428" w:rsidP="00831A65">
            <w:pPr>
              <w:rPr>
                <w:rFonts w:ascii="Liberation Serif" w:hAnsi="Liberation Serif"/>
              </w:rPr>
            </w:pPr>
            <w:r w:rsidRPr="00F6427E">
              <w:rPr>
                <w:rFonts w:ascii="Liberation Serif" w:hAnsi="Liberation Serif"/>
              </w:rPr>
              <w:t>Переходить дорогу из-за стоящего автомобиля опасно не только для пешехода, но и для водителя. Дело в том, что автомобиль, припаркованный на пешеходном переходе или рядом с ним, закрывает обзор и пешеходу, и водителю. Из-за препятствия пешеход не видит приближающиеся машины, а водитель не замечает пешехода, появляющегося внезапно из-за стоящей машины.</w:t>
            </w:r>
          </w:p>
          <w:p w14:paraId="3A3C94FB" w14:textId="77777777" w:rsidR="00F92428" w:rsidRPr="00F6427E" w:rsidRDefault="00F92428" w:rsidP="00831A65">
            <w:pPr>
              <w:rPr>
                <w:rFonts w:ascii="Liberation Serif" w:hAnsi="Liberation Serif"/>
              </w:rPr>
            </w:pPr>
            <w:r w:rsidRPr="00F6427E">
              <w:rPr>
                <w:rFonts w:ascii="Liberation Serif" w:hAnsi="Liberation Serif"/>
              </w:rPr>
              <w:t>Особенно велика опасность, если автомобиль стоит вплотную к переходу или вообще находится на нём. В такой ситуации водитель не ожидает появления пешехода и может не успеть отреагировать, что нередко приводит к серьезным авариям.</w:t>
            </w:r>
          </w:p>
          <w:p w14:paraId="412C261E" w14:textId="77777777" w:rsidR="00F92428" w:rsidRPr="00F6427E" w:rsidRDefault="00F92428" w:rsidP="00831A65">
            <w:pPr>
              <w:rPr>
                <w:rFonts w:ascii="Liberation Serif" w:hAnsi="Liberation Serif"/>
              </w:rPr>
            </w:pPr>
            <w:r w:rsidRPr="00F6427E">
              <w:rPr>
                <w:rFonts w:ascii="Liberation Serif" w:hAnsi="Liberation Serif"/>
              </w:rPr>
              <w:t>Правильно поступать следующим образом:</w:t>
            </w:r>
          </w:p>
          <w:p w14:paraId="55BF2AEF" w14:textId="77777777" w:rsidR="00F92428" w:rsidRPr="00F6427E" w:rsidRDefault="00F92428" w:rsidP="00831A65">
            <w:pPr>
              <w:rPr>
                <w:rFonts w:ascii="Liberation Serif" w:hAnsi="Liberation Serif"/>
              </w:rPr>
            </w:pPr>
            <w:r w:rsidRPr="00F6427E">
              <w:rPr>
                <w:rFonts w:ascii="Liberation Serif" w:hAnsi="Liberation Serif"/>
              </w:rPr>
              <w:t>- Ни в коем случае не выходите на дорогу из-за препятствия, не убедившись в безопасности.</w:t>
            </w:r>
          </w:p>
          <w:p w14:paraId="21DEEB18" w14:textId="77777777" w:rsidR="00F92428" w:rsidRPr="00F6427E" w:rsidRDefault="00F92428" w:rsidP="00831A65">
            <w:pPr>
              <w:rPr>
                <w:rFonts w:ascii="Liberation Serif" w:hAnsi="Liberation Serif"/>
              </w:rPr>
            </w:pPr>
            <w:r w:rsidRPr="00F6427E">
              <w:rPr>
                <w:rFonts w:ascii="Liberation Serif" w:hAnsi="Liberation Serif"/>
              </w:rPr>
              <w:t>- Найдите открытое пространство, где вас хорошо видно, или дождитесь, пока препятствие исчезнет.</w:t>
            </w:r>
          </w:p>
          <w:p w14:paraId="7FEDAA24" w14:textId="77777777" w:rsidR="00F92428" w:rsidRPr="00F6427E" w:rsidRDefault="00F92428" w:rsidP="00831A65">
            <w:pPr>
              <w:rPr>
                <w:rFonts w:ascii="Liberation Serif" w:hAnsi="Liberation Serif"/>
              </w:rPr>
            </w:pPr>
            <w:r w:rsidRPr="00F6427E">
              <w:rPr>
                <w:rFonts w:ascii="Liberation Serif" w:hAnsi="Liberation Serif"/>
              </w:rPr>
              <w:t>- Осторожно выгляните из-за припаркованного автомобиля, убедитесь, что слева и справа нет приближающихся машин, и только после этого переходите дорогу.</w:t>
            </w:r>
          </w:p>
          <w:p w14:paraId="5BA530A5" w14:textId="77777777" w:rsidR="00F92428" w:rsidRPr="00F6427E" w:rsidRDefault="00F92428" w:rsidP="00831A65">
            <w:pPr>
              <w:rPr>
                <w:rFonts w:ascii="Liberation Serif" w:hAnsi="Liberation Serif"/>
                <w:lang w:bidi="ru-RU"/>
              </w:rPr>
            </w:pPr>
            <w:r w:rsidRPr="00F6427E">
              <w:rPr>
                <w:rFonts w:ascii="Liberation Serif" w:hAnsi="Liberation Serif"/>
              </w:rPr>
              <w:t>Парковка автомобиля на пешеходном переходе запрещена именно ради безопасности: это препятствует своевременному обнаружению пешехода водителем и наоборот.</w:t>
            </w:r>
          </w:p>
        </w:tc>
      </w:tr>
      <w:tr w:rsidR="00F92428" w:rsidRPr="00AF1162" w14:paraId="35879C4F" w14:textId="77777777" w:rsidTr="00F6427E">
        <w:tc>
          <w:tcPr>
            <w:tcW w:w="2374" w:type="dxa"/>
          </w:tcPr>
          <w:p w14:paraId="479A40BD" w14:textId="77777777" w:rsidR="00F92428" w:rsidRPr="00F6427E" w:rsidRDefault="00F92428" w:rsidP="00831A65">
            <w:pPr>
              <w:rPr>
                <w:rFonts w:ascii="Liberation Serif" w:hAnsi="Liberation Serif"/>
                <w:lang w:bidi="ru-RU"/>
              </w:rPr>
            </w:pPr>
            <w:r w:rsidRPr="00F6427E">
              <w:rPr>
                <w:rFonts w:ascii="Liberation Serif" w:hAnsi="Liberation Serif"/>
              </w:rPr>
              <w:t>Почему опасно пересекать проезжую часть бегом?</w:t>
            </w:r>
          </w:p>
        </w:tc>
        <w:tc>
          <w:tcPr>
            <w:tcW w:w="7479" w:type="dxa"/>
          </w:tcPr>
          <w:p w14:paraId="03B26982" w14:textId="77777777" w:rsidR="00F92428" w:rsidRPr="00F6427E" w:rsidRDefault="00F92428" w:rsidP="00831A65">
            <w:pPr>
              <w:rPr>
                <w:rFonts w:ascii="Liberation Serif" w:hAnsi="Liberation Serif"/>
              </w:rPr>
            </w:pPr>
            <w:r w:rsidRPr="00F6427E">
              <w:rPr>
                <w:rFonts w:ascii="Liberation Serif" w:hAnsi="Liberation Serif"/>
              </w:rPr>
              <w:t>Переходить дорогу бегом очень опасно! Когда человек бежит, ему трудно внимательно смотреть по сторонам, ведь голова вертится хуже, и невозможно нормально оценить, нет ли поблизости машин. Более того, бегущий пешеход сам становится менее предсказуемым для водителя, который может не успеть вовремя затормозить.</w:t>
            </w:r>
          </w:p>
          <w:p w14:paraId="6E864158" w14:textId="77777777" w:rsidR="00F92428" w:rsidRPr="00F6427E" w:rsidRDefault="00F92428" w:rsidP="00831A65">
            <w:pPr>
              <w:rPr>
                <w:rFonts w:ascii="Liberation Serif" w:hAnsi="Liberation Serif"/>
              </w:rPr>
            </w:pPr>
            <w:r w:rsidRPr="00F6427E">
              <w:rPr>
                <w:rFonts w:ascii="Liberation Serif" w:hAnsi="Liberation Serif"/>
              </w:rPr>
              <w:t>Представь, что ты ведёшь машину и видишь человека, который спокойно идёт по переходу. Легко предположить, куда он пойдет дальше. А если тот же человек начнёт резко перебегать дорогу? Водителю станет намного сложнее среагировать, и он может просто не успеть остановиться.</w:t>
            </w:r>
          </w:p>
          <w:p w14:paraId="2F85B1C0" w14:textId="77777777" w:rsidR="00F92428" w:rsidRPr="00F6427E" w:rsidRDefault="00F92428" w:rsidP="00831A65">
            <w:pPr>
              <w:rPr>
                <w:rFonts w:ascii="Liberation Serif" w:hAnsi="Liberation Serif"/>
              </w:rPr>
            </w:pPr>
            <w:r w:rsidRPr="00F6427E">
              <w:rPr>
                <w:rFonts w:ascii="Liberation Serif" w:hAnsi="Liberation Serif"/>
              </w:rPr>
              <w:t>Только когда мы переходим дорогу спокойным шагом, у нас есть время взглянуть налево и направо, оценить обстановку и убедиться, что никакой опасности нет. Водитель тоже сможет заранее заметить пешехода и плавно остановиться.</w:t>
            </w:r>
          </w:p>
          <w:p w14:paraId="3700D211" w14:textId="77777777" w:rsidR="00F92428" w:rsidRPr="00F6427E" w:rsidRDefault="00F92428" w:rsidP="00831A65">
            <w:pPr>
              <w:rPr>
                <w:rFonts w:ascii="Liberation Serif" w:hAnsi="Liberation Serif"/>
                <w:lang w:bidi="ru-RU"/>
              </w:rPr>
            </w:pPr>
            <w:r w:rsidRPr="00F6427E">
              <w:rPr>
                <w:rFonts w:ascii="Liberation Serif" w:hAnsi="Liberation Serif"/>
              </w:rPr>
              <w:t>Поэтому всегда переходите дорогу спокойно, внимательно смотря по сторонам. Это сохранит вашу безопасность и облегчит работу водителям.</w:t>
            </w:r>
          </w:p>
        </w:tc>
      </w:tr>
      <w:tr w:rsidR="00F92428" w:rsidRPr="00AF1162" w14:paraId="291E2C01" w14:textId="77777777" w:rsidTr="00F6427E">
        <w:tc>
          <w:tcPr>
            <w:tcW w:w="2374" w:type="dxa"/>
          </w:tcPr>
          <w:p w14:paraId="2E845D24" w14:textId="77777777" w:rsidR="00F92428" w:rsidRPr="00F6427E" w:rsidRDefault="00F92428" w:rsidP="00831A65">
            <w:pPr>
              <w:rPr>
                <w:rFonts w:ascii="Liberation Serif" w:hAnsi="Liberation Serif"/>
              </w:rPr>
            </w:pPr>
            <w:r w:rsidRPr="00F6427E">
              <w:rPr>
                <w:rFonts w:ascii="Liberation Serif" w:hAnsi="Liberation Serif"/>
              </w:rPr>
              <w:t>Почему опасно переходить дорогу наискосок?</w:t>
            </w:r>
          </w:p>
        </w:tc>
        <w:tc>
          <w:tcPr>
            <w:tcW w:w="7479" w:type="dxa"/>
          </w:tcPr>
          <w:p w14:paraId="26F5EAC6" w14:textId="77777777" w:rsidR="00F92428" w:rsidRPr="00F6427E" w:rsidRDefault="00F92428" w:rsidP="00831A65">
            <w:pPr>
              <w:rPr>
                <w:rFonts w:ascii="Liberation Serif" w:hAnsi="Liberation Serif"/>
              </w:rPr>
            </w:pPr>
            <w:r w:rsidRPr="00F6427E">
              <w:rPr>
                <w:rFonts w:ascii="Liberation Serif" w:hAnsi="Liberation Serif"/>
              </w:rPr>
              <w:t>Переходить дорогу наискосок опасно по двум главным причинам:</w:t>
            </w:r>
          </w:p>
          <w:p w14:paraId="433C665A" w14:textId="77777777" w:rsidR="00F92428" w:rsidRPr="00F6427E" w:rsidRDefault="00F92428" w:rsidP="00831A65">
            <w:pPr>
              <w:rPr>
                <w:rFonts w:ascii="Liberation Serif" w:hAnsi="Liberation Serif"/>
              </w:rPr>
            </w:pPr>
            <w:r w:rsidRPr="00F6427E">
              <w:rPr>
                <w:rFonts w:ascii="Liberation Serif" w:hAnsi="Liberation Serif"/>
              </w:rPr>
              <w:t>1. Нельзя увидеть приближающиеся автомобили:</w:t>
            </w:r>
          </w:p>
          <w:p w14:paraId="7F2F5BEA" w14:textId="77777777" w:rsidR="00F92428" w:rsidRPr="00F6427E" w:rsidRDefault="00F92428" w:rsidP="00831A65">
            <w:pPr>
              <w:rPr>
                <w:rFonts w:ascii="Liberation Serif" w:hAnsi="Liberation Serif"/>
              </w:rPr>
            </w:pPr>
            <w:r w:rsidRPr="00F6427E">
              <w:rPr>
                <w:rFonts w:ascii="Liberation Serif" w:hAnsi="Liberation Serif"/>
              </w:rPr>
              <w:t xml:space="preserve">Когда человек идет наискосок, значительная часть пути проходит спиной к движущимся автомобилям. Это означает, что пешеход не </w:t>
            </w:r>
            <w:r w:rsidRPr="00F6427E">
              <w:rPr>
                <w:rFonts w:ascii="Liberation Serif" w:hAnsi="Liberation Serif"/>
              </w:rPr>
              <w:lastRenderedPageBreak/>
              <w:t>может вовремя заметить приближающуюся машину и оценить расстояние до неё. Водитель, в свою очередь, может не успеть среагировать, если пешеход окажется в слепой зоне или появится неожиданно.</w:t>
            </w:r>
          </w:p>
          <w:p w14:paraId="56E61C50" w14:textId="77777777" w:rsidR="00F92428" w:rsidRPr="00F6427E" w:rsidRDefault="00F92428" w:rsidP="00831A65">
            <w:pPr>
              <w:rPr>
                <w:rFonts w:ascii="Liberation Serif" w:hAnsi="Liberation Serif"/>
              </w:rPr>
            </w:pPr>
            <w:r w:rsidRPr="00F6427E">
              <w:rPr>
                <w:rFonts w:ascii="Liberation Serif" w:hAnsi="Liberation Serif"/>
              </w:rPr>
              <w:t>2. Увеличивается длина пути:</w:t>
            </w:r>
          </w:p>
          <w:p w14:paraId="54D91017" w14:textId="77777777" w:rsidR="00F92428" w:rsidRPr="00F6427E" w:rsidRDefault="00F92428" w:rsidP="00831A65">
            <w:pPr>
              <w:rPr>
                <w:rFonts w:ascii="Liberation Serif" w:hAnsi="Liberation Serif"/>
              </w:rPr>
            </w:pPr>
            <w:r w:rsidRPr="00F6427E">
              <w:rPr>
                <w:rFonts w:ascii="Liberation Serif" w:hAnsi="Liberation Serif"/>
              </w:rPr>
              <w:t>Прямой переход через дорогу короче и безопаснее. Чем дольше пешеход находится на проезжей части, тем выше риск столкновения с автомобилем. Идти наискосок означает удлинить свой путь и увеличить время нахождения на дороге, повышая шансы встретить неприятности.</w:t>
            </w:r>
          </w:p>
          <w:p w14:paraId="264B12D5" w14:textId="77777777" w:rsidR="00F92428" w:rsidRPr="00F6427E" w:rsidRDefault="00F92428" w:rsidP="00831A65">
            <w:pPr>
              <w:rPr>
                <w:rFonts w:ascii="Liberation Serif" w:hAnsi="Liberation Serif"/>
              </w:rPr>
            </w:pPr>
            <w:r w:rsidRPr="00F6427E">
              <w:rPr>
                <w:rFonts w:ascii="Liberation Serif" w:hAnsi="Liberation Serif"/>
              </w:rPr>
              <w:t>Чтобы свести риск к минимуму, всегда переходите дорогу строго поперек, по прямой линии. Так вы сможете непрерывно следить за ситуацией на дороге и оставаться в безопасности.</w:t>
            </w:r>
          </w:p>
        </w:tc>
      </w:tr>
      <w:tr w:rsidR="00F92428" w:rsidRPr="00AF1162" w14:paraId="59177B24" w14:textId="77777777" w:rsidTr="00F6427E">
        <w:tc>
          <w:tcPr>
            <w:tcW w:w="2374" w:type="dxa"/>
          </w:tcPr>
          <w:p w14:paraId="058AE5CD" w14:textId="77777777" w:rsidR="00F92428" w:rsidRPr="00F6427E" w:rsidRDefault="00F92428" w:rsidP="00831A65">
            <w:pPr>
              <w:rPr>
                <w:rFonts w:ascii="Liberation Serif" w:hAnsi="Liberation Serif"/>
              </w:rPr>
            </w:pPr>
            <w:r w:rsidRPr="00F6427E">
              <w:rPr>
                <w:rFonts w:ascii="Liberation Serif" w:hAnsi="Liberation Serif"/>
              </w:rPr>
              <w:lastRenderedPageBreak/>
              <w:t>Где должен двигаться пешеход, если у дороги нет тротуара?</w:t>
            </w:r>
          </w:p>
        </w:tc>
        <w:tc>
          <w:tcPr>
            <w:tcW w:w="7479" w:type="dxa"/>
          </w:tcPr>
          <w:p w14:paraId="3C9EAF3B" w14:textId="77777777" w:rsidR="00F92428" w:rsidRPr="00F6427E" w:rsidRDefault="00F92428" w:rsidP="00831A65">
            <w:pPr>
              <w:rPr>
                <w:rFonts w:ascii="Liberation Serif" w:hAnsi="Liberation Serif"/>
              </w:rPr>
            </w:pPr>
            <w:r w:rsidRPr="00F6427E">
              <w:rPr>
                <w:rFonts w:ascii="Liberation Serif" w:hAnsi="Liberation Serif"/>
              </w:rPr>
              <w:t>Если на дороге отсутствует тротуар, пешеходы должны двигаться по обочине или по краю проезжей части. При этом важно соблюдать два главных правила:</w:t>
            </w:r>
          </w:p>
          <w:p w14:paraId="2EB54865" w14:textId="77777777" w:rsidR="00F92428" w:rsidRPr="00F6427E" w:rsidRDefault="00F92428" w:rsidP="00831A65">
            <w:pPr>
              <w:rPr>
                <w:rFonts w:ascii="Liberation Serif" w:hAnsi="Liberation Serif"/>
              </w:rPr>
            </w:pPr>
            <w:r w:rsidRPr="00F6427E">
              <w:rPr>
                <w:rFonts w:ascii="Liberation Serif" w:hAnsi="Liberation Serif"/>
              </w:rPr>
              <w:t>1. Двигаться навстречу транспорту: Это необходимо для того, чтобы пешеход мог заранее увидеть приближающиеся автомобили и оценить их скорость. Такой способ позволяет пешеходу своевременно отреагировать на потенциально опасную ситуацию.</w:t>
            </w:r>
          </w:p>
          <w:p w14:paraId="7BA71BFC" w14:textId="77777777" w:rsidR="00F92428" w:rsidRPr="00F6427E" w:rsidRDefault="00F92428" w:rsidP="00831A65">
            <w:pPr>
              <w:rPr>
                <w:rFonts w:ascii="Liberation Serif" w:hAnsi="Liberation Serif"/>
              </w:rPr>
            </w:pPr>
            <w:r w:rsidRPr="00F6427E">
              <w:rPr>
                <w:rFonts w:ascii="Liberation Serif" w:hAnsi="Liberation Serif"/>
              </w:rPr>
              <w:t>2. Оставаться внимательным: При движении по обочине или краю проезжей части нужно внимательно следить за дорогой, особенно в условиях ограниченной видимости (ночью, в дождь или туман), когда водителю сложнее заметить пешехода.</w:t>
            </w:r>
          </w:p>
          <w:p w14:paraId="54E995D2" w14:textId="77777777" w:rsidR="00F92428" w:rsidRPr="00F6427E" w:rsidRDefault="00F92428" w:rsidP="00831A65">
            <w:pPr>
              <w:rPr>
                <w:rFonts w:ascii="Liberation Serif" w:hAnsi="Liberation Serif"/>
              </w:rPr>
            </w:pPr>
            <w:r w:rsidRPr="00F6427E">
              <w:rPr>
                <w:rFonts w:ascii="Liberation Serif" w:hAnsi="Liberation Serif"/>
              </w:rPr>
              <w:t xml:space="preserve">Также крайне полезно использовать </w:t>
            </w:r>
            <w:proofErr w:type="spellStart"/>
            <w:r w:rsidRPr="00F6427E">
              <w:rPr>
                <w:rFonts w:ascii="Liberation Serif" w:hAnsi="Liberation Serif"/>
              </w:rPr>
              <w:t>световозвращатели</w:t>
            </w:r>
            <w:proofErr w:type="spellEnd"/>
            <w:r w:rsidRPr="00F6427E">
              <w:rPr>
                <w:rFonts w:ascii="Liberation Serif" w:hAnsi="Liberation Serif"/>
              </w:rPr>
              <w:t xml:space="preserve"> — специальные наклейки, значки или браслеты, которые крепятся на одежду или рюкзак. </w:t>
            </w:r>
            <w:proofErr w:type="spellStart"/>
            <w:r w:rsidRPr="00F6427E">
              <w:rPr>
                <w:rFonts w:ascii="Liberation Serif" w:hAnsi="Liberation Serif"/>
              </w:rPr>
              <w:t>Световозвращатели</w:t>
            </w:r>
            <w:proofErr w:type="spellEnd"/>
            <w:r w:rsidRPr="00F6427E">
              <w:rPr>
                <w:rFonts w:ascii="Liberation Serif" w:hAnsi="Liberation Serif"/>
              </w:rPr>
              <w:t xml:space="preserve"> увеличивают видимость пешехода в темноте, помогая водителям заметить его на расстоянии нескольких десятков метров раньше обычного. Использование световозвращающих элементов заметно снижает риск наезда и делает пешие прогулки в темное время суток гораздо безопаснее.</w:t>
            </w:r>
          </w:p>
          <w:p w14:paraId="20257C1F" w14:textId="77777777" w:rsidR="00F92428" w:rsidRPr="00F6427E" w:rsidRDefault="00F92428" w:rsidP="00831A65">
            <w:pPr>
              <w:rPr>
                <w:rFonts w:ascii="Liberation Serif" w:hAnsi="Liberation Serif"/>
              </w:rPr>
            </w:pPr>
            <w:r w:rsidRPr="00F6427E">
              <w:rPr>
                <w:rFonts w:ascii="Liberation Serif" w:hAnsi="Liberation Serif"/>
              </w:rPr>
              <w:t xml:space="preserve">Таким образом, отсутствие тротуара не освобождает пешехода от ответственности за собственную безопасность. Правильное поведение, включая использование </w:t>
            </w:r>
            <w:proofErr w:type="spellStart"/>
            <w:r w:rsidRPr="00F6427E">
              <w:rPr>
                <w:rFonts w:ascii="Liberation Serif" w:hAnsi="Liberation Serif"/>
              </w:rPr>
              <w:t>световозвращателей</w:t>
            </w:r>
            <w:proofErr w:type="spellEnd"/>
            <w:r w:rsidRPr="00F6427E">
              <w:rPr>
                <w:rFonts w:ascii="Liberation Serif" w:hAnsi="Liberation Serif"/>
              </w:rPr>
              <w:t>, и соблюдение несложных правил помогут избежать неприятных ситуаций и сделают дорогу безопаснее для всех участников движения.</w:t>
            </w:r>
          </w:p>
        </w:tc>
      </w:tr>
      <w:tr w:rsidR="00F92428" w:rsidRPr="00AF1162" w14:paraId="6AF18F1B" w14:textId="77777777" w:rsidTr="00F6427E">
        <w:tc>
          <w:tcPr>
            <w:tcW w:w="2374" w:type="dxa"/>
          </w:tcPr>
          <w:p w14:paraId="74DBF1A9" w14:textId="77777777" w:rsidR="00F92428" w:rsidRPr="00F6427E" w:rsidRDefault="00F92428" w:rsidP="00831A65">
            <w:pPr>
              <w:rPr>
                <w:rFonts w:ascii="Liberation Serif" w:hAnsi="Liberation Serif"/>
              </w:rPr>
            </w:pPr>
            <w:r w:rsidRPr="00F6427E">
              <w:rPr>
                <w:rFonts w:ascii="Liberation Serif" w:hAnsi="Liberation Serif"/>
              </w:rPr>
              <w:t>Какая опасность возникает, когда ребенок подходит к своему дому?</w:t>
            </w:r>
          </w:p>
        </w:tc>
        <w:tc>
          <w:tcPr>
            <w:tcW w:w="7479" w:type="dxa"/>
          </w:tcPr>
          <w:p w14:paraId="34D2DB94" w14:textId="77777777" w:rsidR="00F92428" w:rsidRPr="00F6427E" w:rsidRDefault="00F92428" w:rsidP="00831A65">
            <w:pPr>
              <w:rPr>
                <w:rFonts w:ascii="Liberation Serif" w:hAnsi="Liberation Serif"/>
              </w:rPr>
            </w:pPr>
            <w:r w:rsidRPr="00F6427E">
              <w:rPr>
                <w:rFonts w:ascii="Liberation Serif" w:hAnsi="Liberation Serif"/>
              </w:rPr>
              <w:t>Когда ребенок подходит к своему дому, возникает серьезная опасность, вызванная психологическим расслаблением. Ребенок, видя близкое жилье, подсознательно ощущает себя защищённым и автоматически теряет необходимую концентрацию. Эмоции берут верх, и малыш может забыть обо всём, кроме мысли скорее войти домой.</w:t>
            </w:r>
          </w:p>
          <w:p w14:paraId="183E87EC" w14:textId="77777777" w:rsidR="00F92428" w:rsidRPr="00F6427E" w:rsidRDefault="00F92428" w:rsidP="00831A65">
            <w:pPr>
              <w:rPr>
                <w:rFonts w:ascii="Liberation Serif" w:hAnsi="Liberation Serif"/>
              </w:rPr>
            </w:pPr>
            <w:r w:rsidRPr="00F6427E">
              <w:rPr>
                <w:rFonts w:ascii="Liberation Serif" w:hAnsi="Liberation Serif"/>
              </w:rPr>
              <w:t>Однако реальность такова, что придомовая территория зачастую насыщена источниками опасности:</w:t>
            </w:r>
          </w:p>
          <w:p w14:paraId="31F12354" w14:textId="77777777" w:rsidR="00F92428" w:rsidRPr="00F6427E" w:rsidRDefault="00F92428" w:rsidP="00831A65">
            <w:pPr>
              <w:rPr>
                <w:rFonts w:ascii="Liberation Serif" w:hAnsi="Liberation Serif"/>
              </w:rPr>
            </w:pPr>
            <w:r w:rsidRPr="00F6427E">
              <w:rPr>
                <w:rFonts w:ascii="Liberation Serif" w:hAnsi="Liberation Serif"/>
              </w:rPr>
              <w:t>- припаркованные автомобили, закрывающие обзор дороги;</w:t>
            </w:r>
          </w:p>
          <w:p w14:paraId="0AE52902" w14:textId="77777777" w:rsidR="00F92428" w:rsidRPr="00F6427E" w:rsidRDefault="00F92428" w:rsidP="00831A65">
            <w:pPr>
              <w:rPr>
                <w:rFonts w:ascii="Liberation Serif" w:hAnsi="Liberation Serif"/>
              </w:rPr>
            </w:pPr>
            <w:r w:rsidRPr="00F6427E">
              <w:rPr>
                <w:rFonts w:ascii="Liberation Serif" w:hAnsi="Liberation Serif"/>
              </w:rPr>
              <w:t>- деревья, ограды, постройки, мешающие видеть приближающиеся машины;</w:t>
            </w:r>
          </w:p>
          <w:p w14:paraId="1462DCE3" w14:textId="77777777" w:rsidR="00F92428" w:rsidRPr="00F6427E" w:rsidRDefault="00F92428" w:rsidP="00831A65">
            <w:pPr>
              <w:rPr>
                <w:rFonts w:ascii="Liberation Serif" w:hAnsi="Liberation Serif"/>
              </w:rPr>
            </w:pPr>
            <w:r w:rsidRPr="00F6427E">
              <w:rPr>
                <w:rFonts w:ascii="Liberation Serif" w:hAnsi="Liberation Serif"/>
              </w:rPr>
              <w:t>- высокая вероятность появления других участников движения, незаметных из-за плохого обзора.</w:t>
            </w:r>
          </w:p>
          <w:p w14:paraId="2FC0BBEB" w14:textId="77777777" w:rsidR="00F92428" w:rsidRPr="00F6427E" w:rsidRDefault="00F92428" w:rsidP="00831A65">
            <w:pPr>
              <w:rPr>
                <w:rFonts w:ascii="Liberation Serif" w:hAnsi="Liberation Serif"/>
              </w:rPr>
            </w:pPr>
            <w:r w:rsidRPr="00F6427E">
              <w:rPr>
                <w:rFonts w:ascii="Liberation Serif" w:hAnsi="Liberation Serif"/>
              </w:rPr>
              <w:t>Находясь в эмоциональном состоянии и чувствуя себя в безопасности, ребенок может совершить необдуманный поступок — резко выбежать на дорогу, не посмотрев по сторонам, что чревато тяжёлым дорожно-транспортным происшествием.</w:t>
            </w:r>
          </w:p>
          <w:p w14:paraId="0FF5FCD7" w14:textId="77777777" w:rsidR="00F92428" w:rsidRPr="00F6427E" w:rsidRDefault="00F92428" w:rsidP="00831A65">
            <w:pPr>
              <w:rPr>
                <w:rFonts w:ascii="Liberation Serif" w:hAnsi="Liberation Serif"/>
              </w:rPr>
            </w:pPr>
            <w:r w:rsidRPr="00F6427E">
              <w:rPr>
                <w:rFonts w:ascii="Liberation Serif" w:hAnsi="Liberation Serif"/>
              </w:rPr>
              <w:t xml:space="preserve">Родителям и воспитателям важно напоминать детям о том, что дорога </w:t>
            </w:r>
            <w:r w:rsidRPr="00F6427E">
              <w:rPr>
                <w:rFonts w:ascii="Liberation Serif" w:hAnsi="Liberation Serif"/>
              </w:rPr>
              <w:lastRenderedPageBreak/>
              <w:t>рядом с домом ничуть не безопаснее обычной городской трассы. Напротив, обстановка вокруг собственного двора порой обманчиво спокойна и вызывает ложное чувство защищенности. Постоянное наблюдение за обстановкой, привычка контролировать обстановку на дороге и обращать внимание на сигналы машин — залог сохранения жизни и здоровья ребёнка.</w:t>
            </w:r>
          </w:p>
        </w:tc>
      </w:tr>
      <w:tr w:rsidR="00F92428" w:rsidRPr="00AF1162" w14:paraId="7EFA4A39" w14:textId="77777777" w:rsidTr="00F6427E">
        <w:tc>
          <w:tcPr>
            <w:tcW w:w="2374" w:type="dxa"/>
          </w:tcPr>
          <w:p w14:paraId="500BF831" w14:textId="77777777" w:rsidR="00F92428" w:rsidRPr="00F6427E" w:rsidRDefault="00F92428" w:rsidP="00831A65">
            <w:pPr>
              <w:rPr>
                <w:rFonts w:ascii="Liberation Serif" w:hAnsi="Liberation Serif"/>
              </w:rPr>
            </w:pPr>
            <w:r w:rsidRPr="00F6427E">
              <w:rPr>
                <w:rFonts w:ascii="Liberation Serif" w:hAnsi="Liberation Serif"/>
              </w:rPr>
              <w:lastRenderedPageBreak/>
              <w:t>Чем опасная «тихая», «пустынная» дорога, по которой редко ездят автомобили?</w:t>
            </w:r>
          </w:p>
        </w:tc>
        <w:tc>
          <w:tcPr>
            <w:tcW w:w="7479" w:type="dxa"/>
          </w:tcPr>
          <w:p w14:paraId="763D5387" w14:textId="77777777" w:rsidR="00F92428" w:rsidRPr="00F6427E" w:rsidRDefault="00F92428" w:rsidP="00831A65">
            <w:pPr>
              <w:rPr>
                <w:rFonts w:ascii="Liberation Serif" w:hAnsi="Liberation Serif"/>
              </w:rPr>
            </w:pPr>
            <w:r w:rsidRPr="00F6427E">
              <w:rPr>
                <w:rFonts w:ascii="Liberation Serif" w:hAnsi="Liberation Serif"/>
              </w:rPr>
              <w:t>Тихая, пустынная дорога, по которой редко ездят автомобили, кажется безопасной, но именно это представление и таит в себе главную опасность.</w:t>
            </w:r>
          </w:p>
          <w:p w14:paraId="29BA592E" w14:textId="77777777" w:rsidR="00F92428" w:rsidRPr="00F6427E" w:rsidRDefault="00F92428" w:rsidP="00831A65">
            <w:pPr>
              <w:rPr>
                <w:rFonts w:ascii="Liberation Serif" w:hAnsi="Liberation Serif"/>
              </w:rPr>
            </w:pPr>
            <w:r w:rsidRPr="00F6427E">
              <w:rPr>
                <w:rFonts w:ascii="Liberation Serif" w:hAnsi="Liberation Serif"/>
              </w:rPr>
              <w:t>Дело в том, что пешеход привыкает к тому, что дорога почти всегда пуста, и постепенно теряет бдительность. Постепенно развивается уверенность, что смотреть по сторонам необязательно — ведь автомобилей здесь почти нет. Но именно это пренебрежительное отношение к контролю за обстановкой ведёт к большой ошибке.</w:t>
            </w:r>
          </w:p>
          <w:p w14:paraId="6CFC0C5B" w14:textId="77777777" w:rsidR="00F92428" w:rsidRPr="00F6427E" w:rsidRDefault="00F92428" w:rsidP="00831A65">
            <w:pPr>
              <w:rPr>
                <w:rFonts w:ascii="Liberation Serif" w:hAnsi="Liberation Serif"/>
              </w:rPr>
            </w:pPr>
            <w:r w:rsidRPr="00F6427E">
              <w:rPr>
                <w:rFonts w:ascii="Liberation Serif" w:hAnsi="Liberation Serif"/>
              </w:rPr>
              <w:t>Автомобиль может неожиданно выехать из прилегающей территории, например, со двора или переулка. Водитель может включить звуковой сигнал, предупредить о своём появлении, но услышать его удастся только при наличии должного уровня внимания.</w:t>
            </w:r>
          </w:p>
          <w:p w14:paraId="1C72E650" w14:textId="77777777" w:rsidR="00F92428" w:rsidRPr="00F6427E" w:rsidRDefault="00F92428" w:rsidP="00831A65">
            <w:pPr>
              <w:rPr>
                <w:rFonts w:ascii="Liberation Serif" w:hAnsi="Liberation Serif"/>
              </w:rPr>
            </w:pPr>
            <w:r w:rsidRPr="00F6427E">
              <w:rPr>
                <w:rFonts w:ascii="Liberation Serif" w:hAnsi="Liberation Serif"/>
              </w:rPr>
              <w:t>Даже на тихой дороге всегда важно сохранять внимательность и готовность воспринять сигнал автомобиля. Стоит привыкнуть к простой истине: перед любым переходом дороги, даже самой пустынной, необходимо приостановиться, посмотреть по сторонам и прислушаться к возможным сигналам, чтобы убедиться в безопасности дальнейшего движения.</w:t>
            </w:r>
          </w:p>
        </w:tc>
      </w:tr>
      <w:tr w:rsidR="00F92428" w:rsidRPr="00AF1162" w14:paraId="5697F7FE" w14:textId="77777777" w:rsidTr="00F6427E">
        <w:tc>
          <w:tcPr>
            <w:tcW w:w="2374" w:type="dxa"/>
          </w:tcPr>
          <w:p w14:paraId="62FE71A1" w14:textId="77777777" w:rsidR="00F92428" w:rsidRPr="00F6427E" w:rsidRDefault="00F92428" w:rsidP="00831A65">
            <w:pPr>
              <w:rPr>
                <w:rFonts w:ascii="Liberation Serif" w:hAnsi="Liberation Serif"/>
              </w:rPr>
            </w:pPr>
            <w:r w:rsidRPr="00F6427E">
              <w:rPr>
                <w:rFonts w:ascii="Liberation Serif" w:hAnsi="Liberation Serif"/>
              </w:rPr>
              <w:t>Как обходить стоящее на остановке маршрутное транспортное средство (автобус, троллейбус, трамвай)?</w:t>
            </w:r>
          </w:p>
        </w:tc>
        <w:tc>
          <w:tcPr>
            <w:tcW w:w="7479" w:type="dxa"/>
          </w:tcPr>
          <w:p w14:paraId="565A1051" w14:textId="77777777" w:rsidR="00F92428" w:rsidRPr="00F6427E" w:rsidRDefault="00F92428" w:rsidP="00831A65">
            <w:pPr>
              <w:rPr>
                <w:rFonts w:ascii="Liberation Serif" w:hAnsi="Liberation Serif"/>
              </w:rPr>
            </w:pPr>
            <w:r w:rsidRPr="00F6427E">
              <w:rPr>
                <w:rFonts w:ascii="Liberation Serif" w:hAnsi="Liberation Serif"/>
              </w:rPr>
              <w:t>Стоящий на остановке автобус, троллейбус или трамвай создаёт опасность для пешеходов, так как закрывает обзор дороги. Обходить его ни спереди, ни сзади нельзя, поскольку вы не увидите приближающиеся машины и рискуете попасть под колёса.</w:t>
            </w:r>
          </w:p>
          <w:p w14:paraId="5830E3AB" w14:textId="77777777" w:rsidR="00F92428" w:rsidRPr="00F6427E" w:rsidRDefault="00F92428" w:rsidP="00831A65">
            <w:pPr>
              <w:rPr>
                <w:rFonts w:ascii="Liberation Serif" w:hAnsi="Liberation Serif"/>
              </w:rPr>
            </w:pPr>
            <w:r w:rsidRPr="00F6427E">
              <w:rPr>
                <w:rFonts w:ascii="Liberation Serif" w:hAnsi="Liberation Serif"/>
              </w:rPr>
              <w:t>Верный порядок действий выглядит так:</w:t>
            </w:r>
          </w:p>
          <w:p w14:paraId="669AF4B4" w14:textId="77777777" w:rsidR="00F92428" w:rsidRPr="00F6427E" w:rsidRDefault="00F92428" w:rsidP="00831A65">
            <w:pPr>
              <w:rPr>
                <w:rFonts w:ascii="Liberation Serif" w:hAnsi="Liberation Serif"/>
              </w:rPr>
            </w:pPr>
            <w:r w:rsidRPr="00F6427E">
              <w:rPr>
                <w:rFonts w:ascii="Liberation Serif" w:hAnsi="Liberation Serif"/>
              </w:rPr>
              <w:t>1. Подождите: Оставайтесь на остановке, пока транспортное средство не отъедет и не откроет полный обзор дороги.</w:t>
            </w:r>
          </w:p>
          <w:p w14:paraId="61AA9892" w14:textId="77777777" w:rsidR="00F92428" w:rsidRPr="00F6427E" w:rsidRDefault="00F92428" w:rsidP="00831A65">
            <w:pPr>
              <w:rPr>
                <w:rFonts w:ascii="Liberation Serif" w:hAnsi="Liberation Serif"/>
              </w:rPr>
            </w:pPr>
            <w:r w:rsidRPr="00F6427E">
              <w:rPr>
                <w:rFonts w:ascii="Liberation Serif" w:hAnsi="Liberation Serif"/>
              </w:rPr>
              <w:t>2. Найдите пешеходный переход: Дойдите до ближайшего пешеходного перехода или «зебры».</w:t>
            </w:r>
          </w:p>
          <w:p w14:paraId="68AC0A8E" w14:textId="77777777" w:rsidR="00F92428" w:rsidRPr="00F6427E" w:rsidRDefault="00F92428" w:rsidP="00831A65">
            <w:pPr>
              <w:rPr>
                <w:rFonts w:ascii="Liberation Serif" w:hAnsi="Liberation Serif"/>
              </w:rPr>
            </w:pPr>
            <w:r w:rsidRPr="00F6427E">
              <w:rPr>
                <w:rFonts w:ascii="Liberation Serif" w:hAnsi="Liberation Serif"/>
              </w:rPr>
              <w:t>3. Проверьте обстановку: Перед переходом посмотрите налево, направо и снова налево, чтобы убедиться, что на дороге нет приближающихся машин.</w:t>
            </w:r>
          </w:p>
          <w:p w14:paraId="2B1DCA8B" w14:textId="77777777" w:rsidR="00F92428" w:rsidRPr="00F6427E" w:rsidRDefault="00F92428" w:rsidP="00831A65">
            <w:pPr>
              <w:rPr>
                <w:rFonts w:ascii="Liberation Serif" w:hAnsi="Liberation Serif"/>
              </w:rPr>
            </w:pPr>
            <w:r w:rsidRPr="00F6427E">
              <w:rPr>
                <w:rFonts w:ascii="Liberation Serif" w:hAnsi="Liberation Serif"/>
              </w:rPr>
              <w:t>4. Оцените безопасность: Убедитесь, что автомобили остановились или находятся на безопасном расстоянии.</w:t>
            </w:r>
          </w:p>
          <w:p w14:paraId="30F011FC" w14:textId="77777777" w:rsidR="00F92428" w:rsidRPr="00F6427E" w:rsidRDefault="00F92428" w:rsidP="00831A65">
            <w:pPr>
              <w:rPr>
                <w:rFonts w:ascii="Liberation Serif" w:hAnsi="Liberation Serif"/>
              </w:rPr>
            </w:pPr>
            <w:r w:rsidRPr="00F6427E">
              <w:rPr>
                <w:rFonts w:ascii="Liberation Serif" w:hAnsi="Liberation Serif"/>
              </w:rPr>
              <w:t>5. Спокойно переходите дорогу: Продолжайте следить за дорогой, пока полностью не покинете проезжую часть.</w:t>
            </w:r>
          </w:p>
          <w:p w14:paraId="04EEC213" w14:textId="77777777" w:rsidR="00F92428" w:rsidRPr="00F6427E" w:rsidRDefault="00F92428" w:rsidP="00831A65">
            <w:pPr>
              <w:rPr>
                <w:rFonts w:ascii="Liberation Serif" w:hAnsi="Liberation Serif"/>
              </w:rPr>
            </w:pPr>
            <w:r w:rsidRPr="00F6427E">
              <w:rPr>
                <w:rFonts w:ascii="Liberation Serif" w:hAnsi="Liberation Serif"/>
              </w:rPr>
              <w:t>Этот алгоритм гарантирует вашу безопасность и предотвращает неприятные инциденты.</w:t>
            </w:r>
          </w:p>
        </w:tc>
      </w:tr>
      <w:tr w:rsidR="00F92428" w:rsidRPr="00AF1162" w14:paraId="4E997492" w14:textId="77777777" w:rsidTr="00F6427E">
        <w:tc>
          <w:tcPr>
            <w:tcW w:w="2374" w:type="dxa"/>
          </w:tcPr>
          <w:p w14:paraId="1F11A1BE" w14:textId="77777777" w:rsidR="00F92428" w:rsidRPr="00F6427E" w:rsidRDefault="00F92428" w:rsidP="00831A65">
            <w:pPr>
              <w:rPr>
                <w:rFonts w:ascii="Liberation Serif" w:hAnsi="Liberation Serif"/>
              </w:rPr>
            </w:pPr>
            <w:r w:rsidRPr="00F6427E">
              <w:rPr>
                <w:rFonts w:ascii="Liberation Serif" w:hAnsi="Liberation Serif"/>
              </w:rPr>
              <w:t>Почему опасно перебегать дорогу, чтобы успеть на автобус, который уже подъехал к остановке?</w:t>
            </w:r>
          </w:p>
        </w:tc>
        <w:tc>
          <w:tcPr>
            <w:tcW w:w="7479" w:type="dxa"/>
          </w:tcPr>
          <w:p w14:paraId="0276C108" w14:textId="77777777" w:rsidR="00F92428" w:rsidRPr="00F6427E" w:rsidRDefault="00F92428" w:rsidP="00831A65">
            <w:pPr>
              <w:rPr>
                <w:rFonts w:ascii="Liberation Serif" w:hAnsi="Liberation Serif"/>
              </w:rPr>
            </w:pPr>
            <w:r w:rsidRPr="00F6427E">
              <w:rPr>
                <w:rFonts w:ascii="Liberation Serif" w:hAnsi="Liberation Serif"/>
              </w:rPr>
              <w:t>Когда человек бежит через дорогу, чтобы успеть на автобус, который уже подъехал к остановке, он совершает сразу несколько грубых нарушений правил дорожного движения и ставит под угрозу свою жизнь.</w:t>
            </w:r>
          </w:p>
          <w:p w14:paraId="20D7FC91" w14:textId="77777777" w:rsidR="00F92428" w:rsidRPr="00F6427E" w:rsidRDefault="00F92428" w:rsidP="00831A65">
            <w:pPr>
              <w:rPr>
                <w:rFonts w:ascii="Liberation Serif" w:hAnsi="Liberation Serif"/>
              </w:rPr>
            </w:pPr>
            <w:r w:rsidRPr="00F6427E">
              <w:rPr>
                <w:rFonts w:ascii="Liberation Serif" w:hAnsi="Liberation Serif"/>
              </w:rPr>
              <w:t>Главная ошибка — бегущий пешеход часто игнорирует сигналы светофора и начинает движение на красный свет, рассчитывая, что успеет добежать до остановки раньше, чем его настигнут автомобили. Но машинам нужно определенное время, чтобы остановиться, особенно если дорога влажная или скользкая. Водитель может просто не успеть среагировать.</w:t>
            </w:r>
          </w:p>
          <w:p w14:paraId="1901040C" w14:textId="77777777" w:rsidR="00F92428" w:rsidRPr="00F6427E" w:rsidRDefault="00F92428" w:rsidP="00831A65">
            <w:pPr>
              <w:rPr>
                <w:rFonts w:ascii="Liberation Serif" w:hAnsi="Liberation Serif"/>
              </w:rPr>
            </w:pPr>
            <w:r w:rsidRPr="00F6427E">
              <w:rPr>
                <w:rFonts w:ascii="Liberation Serif" w:hAnsi="Liberation Serif"/>
              </w:rPr>
              <w:t xml:space="preserve">Вторая большая ошибка — забывают смотреть по сторонам. Когда человек бежит, он думает только о цели — поймать автобус, не </w:t>
            </w:r>
            <w:r w:rsidRPr="00F6427E">
              <w:rPr>
                <w:rFonts w:ascii="Liberation Serif" w:hAnsi="Liberation Serif"/>
              </w:rPr>
              <w:lastRenderedPageBreak/>
              <w:t>замечая приближающихся машин. Это особенно опасно, если на дороге несколько полос движения, так как взгляд охватывает меньшую зону, и рискованно рассчитывать, что водители смогут экстренно затормозить.</w:t>
            </w:r>
          </w:p>
          <w:p w14:paraId="570501C5" w14:textId="77777777" w:rsidR="00F92428" w:rsidRPr="00F6427E" w:rsidRDefault="00F92428" w:rsidP="00831A65">
            <w:pPr>
              <w:rPr>
                <w:rFonts w:ascii="Liberation Serif" w:hAnsi="Liberation Serif"/>
              </w:rPr>
            </w:pPr>
            <w:r w:rsidRPr="00F6427E">
              <w:rPr>
                <w:rFonts w:ascii="Liberation Serif" w:hAnsi="Liberation Serif"/>
              </w:rPr>
              <w:t>Третья причина — потеря ориентации в пространстве. Человеку, который бежит, тяжело удерживать баланс и быстро изменять направление, что увеличивает риск поскользнуться, упасть и попасть под колеса автомобиля.</w:t>
            </w:r>
          </w:p>
          <w:p w14:paraId="7621D25B" w14:textId="77777777" w:rsidR="00F92428" w:rsidRPr="00F6427E" w:rsidRDefault="00F92428" w:rsidP="00831A65">
            <w:pPr>
              <w:rPr>
                <w:rFonts w:ascii="Liberation Serif" w:hAnsi="Liberation Serif"/>
              </w:rPr>
            </w:pPr>
            <w:r w:rsidRPr="00F6427E">
              <w:rPr>
                <w:rFonts w:ascii="Liberation Serif" w:hAnsi="Liberation Serif"/>
              </w:rPr>
              <w:t>Последствия такого поведения могут быть плачевными: серьезные травмы или даже гибель в результате дорожно-транспортного происшествия.</w:t>
            </w:r>
          </w:p>
          <w:p w14:paraId="0A8FED90" w14:textId="77777777" w:rsidR="00F92428" w:rsidRPr="00F6427E" w:rsidRDefault="00F92428" w:rsidP="00831A65">
            <w:pPr>
              <w:rPr>
                <w:rFonts w:ascii="Liberation Serif" w:hAnsi="Liberation Serif"/>
              </w:rPr>
            </w:pPr>
            <w:r w:rsidRPr="00F6427E">
              <w:rPr>
                <w:rFonts w:ascii="Liberation Serif" w:hAnsi="Liberation Serif"/>
              </w:rPr>
              <w:t>Запомните золотое правило: если автобус уехал, дождитесь следующего. Ваша жизнь и здоровье важнее любой экономии времени.</w:t>
            </w:r>
          </w:p>
        </w:tc>
      </w:tr>
      <w:tr w:rsidR="00F92428" w:rsidRPr="00AF1162" w14:paraId="291614F4" w14:textId="77777777" w:rsidTr="00F6427E">
        <w:tc>
          <w:tcPr>
            <w:tcW w:w="2374" w:type="dxa"/>
          </w:tcPr>
          <w:p w14:paraId="7019D4E9" w14:textId="77777777" w:rsidR="00F92428" w:rsidRPr="00F6427E" w:rsidRDefault="00F92428" w:rsidP="00831A65">
            <w:pPr>
              <w:rPr>
                <w:rFonts w:ascii="Liberation Serif" w:hAnsi="Liberation Serif"/>
              </w:rPr>
            </w:pPr>
            <w:r w:rsidRPr="00F6427E">
              <w:rPr>
                <w:rFonts w:ascii="Liberation Serif" w:hAnsi="Liberation Serif"/>
              </w:rPr>
              <w:lastRenderedPageBreak/>
              <w:t>Почему опасно разговаривать по телефону, а также слушать музыку в наушниках или играть в планшет при переходе дороги?</w:t>
            </w:r>
          </w:p>
        </w:tc>
        <w:tc>
          <w:tcPr>
            <w:tcW w:w="7479" w:type="dxa"/>
          </w:tcPr>
          <w:p w14:paraId="2A09E09D" w14:textId="77777777" w:rsidR="00F92428" w:rsidRPr="00F6427E" w:rsidRDefault="00F92428" w:rsidP="00831A65">
            <w:pPr>
              <w:rPr>
                <w:rFonts w:ascii="Liberation Serif" w:hAnsi="Liberation Serif"/>
              </w:rPr>
            </w:pPr>
            <w:r w:rsidRPr="00F6427E">
              <w:rPr>
                <w:rFonts w:ascii="Liberation Serif" w:hAnsi="Liberation Serif"/>
              </w:rPr>
              <w:t>Разговаривать по телефону, слушать музыку в наушниках или играть в планшет при переходе дороги очень опасно, потому что внимание полностью переключается на устройство, и человек утрачивает связь с внешней средой.</w:t>
            </w:r>
          </w:p>
          <w:p w14:paraId="57FAA526" w14:textId="77777777" w:rsidR="00F92428" w:rsidRPr="00F6427E" w:rsidRDefault="00F92428" w:rsidP="00831A65">
            <w:pPr>
              <w:rPr>
                <w:rFonts w:ascii="Liberation Serif" w:hAnsi="Liberation Serif"/>
              </w:rPr>
            </w:pPr>
            <w:r w:rsidRPr="00F6427E">
              <w:rPr>
                <w:rFonts w:ascii="Liberation Serif" w:hAnsi="Liberation Serif"/>
              </w:rPr>
              <w:t>Когда пешеход занят телефоном или музыкой, он может не услышать шум двигателя приближающегося автомобиля, звук тормозов или гудок. В такой ситуации высок риск не заметить опасную ситуацию вовремя, например, не увидеть машину, сворачивающую на пешеходный переход или совершающую левый поворот.</w:t>
            </w:r>
          </w:p>
          <w:p w14:paraId="459E92E6" w14:textId="77777777" w:rsidR="00F92428" w:rsidRPr="00F6427E" w:rsidRDefault="00F92428" w:rsidP="00831A65">
            <w:pPr>
              <w:rPr>
                <w:rFonts w:ascii="Liberation Serif" w:hAnsi="Liberation Serif"/>
              </w:rPr>
            </w:pPr>
            <w:r w:rsidRPr="00F6427E">
              <w:rPr>
                <w:rFonts w:ascii="Liberation Serif" w:hAnsi="Liberation Serif"/>
              </w:rPr>
              <w:t>Более того, автомобили иногда теряют управление и вылетают на тротуар, что тоже угрожает пешеходам. Наконец, водителю в любой момент может стать плохо за рулём, и автомобиль может стремительно покинуть свою полосу движения.</w:t>
            </w:r>
          </w:p>
          <w:p w14:paraId="6F765133" w14:textId="77777777" w:rsidR="00F92428" w:rsidRPr="00F6427E" w:rsidRDefault="00F92428" w:rsidP="00831A65">
            <w:pPr>
              <w:rPr>
                <w:rFonts w:ascii="Liberation Serif" w:hAnsi="Liberation Serif"/>
              </w:rPr>
            </w:pPr>
            <w:r w:rsidRPr="00F6427E">
              <w:rPr>
                <w:rFonts w:ascii="Liberation Serif" w:hAnsi="Liberation Serif"/>
              </w:rPr>
              <w:t>Все эти обстоятельства важно своевременно замечать и реагировать на них. При переходе дороги необходимо полностью исключить отвлекающие факторы, снять наушники, отложить смартфон и планшет, внимательно смотреть по сторонам и вслушиваться в звуки дороги.</w:t>
            </w:r>
          </w:p>
        </w:tc>
      </w:tr>
      <w:tr w:rsidR="00F92428" w:rsidRPr="00AF1162" w14:paraId="5A589ED7" w14:textId="77777777" w:rsidTr="00F6427E">
        <w:tc>
          <w:tcPr>
            <w:tcW w:w="2374" w:type="dxa"/>
          </w:tcPr>
          <w:p w14:paraId="4F2E9F32" w14:textId="77777777" w:rsidR="00F92428" w:rsidRPr="00F6427E" w:rsidRDefault="00F92428" w:rsidP="00F92428">
            <w:pPr>
              <w:rPr>
                <w:rFonts w:ascii="Liberation Serif" w:hAnsi="Liberation Serif"/>
              </w:rPr>
            </w:pPr>
            <w:r w:rsidRPr="00F6427E">
              <w:rPr>
                <w:rFonts w:ascii="Liberation Serif" w:hAnsi="Liberation Serif"/>
              </w:rPr>
              <w:t xml:space="preserve">Пешеход подходит к перекрестку. Пока он приближался, горел зеленый сигнал, и пешеход настроился на переход. Вдруг зеленый начинает мигать. Пешеход решил так: пока автомобили стоят - успею. </w:t>
            </w:r>
            <w:r w:rsidRPr="00F6427E">
              <w:rPr>
                <w:rFonts w:ascii="Liberation Serif" w:hAnsi="Liberation Serif" w:cs="Arial"/>
                <w:spacing w:val="-5"/>
              </w:rPr>
              <w:t>В чём заключается ошибка такого решения?</w:t>
            </w:r>
          </w:p>
        </w:tc>
        <w:tc>
          <w:tcPr>
            <w:tcW w:w="7479" w:type="dxa"/>
          </w:tcPr>
          <w:p w14:paraId="4A9E10BD" w14:textId="77777777" w:rsidR="00F92428" w:rsidRPr="00F6427E" w:rsidRDefault="00F92428" w:rsidP="00831A65">
            <w:pPr>
              <w:rPr>
                <w:rFonts w:ascii="Liberation Serif" w:hAnsi="Liberation Serif"/>
              </w:rPr>
            </w:pPr>
            <w:r w:rsidRPr="00F6427E">
              <w:rPr>
                <w:rFonts w:ascii="Liberation Serif" w:hAnsi="Liberation Serif"/>
              </w:rPr>
              <w:t>Пешеход, увидев мигающий зелёный сигнал, принял неправильное решение, посчитав, что успеет перейти дорогу, пока автомобили стоят. Его главная ошибка в том, что он забыл: у пешеходов всего два сигнала светофора — «идти» (устойчивый зелёный) и «стоять» (красный и мигающий зелёный).</w:t>
            </w:r>
          </w:p>
          <w:p w14:paraId="2CF4F8C1" w14:textId="77777777" w:rsidR="00F92428" w:rsidRPr="00F6427E" w:rsidRDefault="00F92428" w:rsidP="00831A65">
            <w:pPr>
              <w:rPr>
                <w:rFonts w:ascii="Liberation Serif" w:hAnsi="Liberation Serif"/>
              </w:rPr>
            </w:pPr>
            <w:r w:rsidRPr="00F6427E">
              <w:rPr>
                <w:rFonts w:ascii="Liberation Serif" w:hAnsi="Liberation Serif"/>
              </w:rPr>
              <w:t>Когда зелёный сигнал начинает мигать, это значит, что переходить дорогу уже нельзя, и нужно остановиться. В этот момент машины готовятся трогаться, и некоторые из них могут двигаться быстрее, чем ожидается. Помимо этого, водитель может не заметить пешехода, перебегающего дорогу, особенно если тот спрятан за стоящим или движущимся в другом ряду автомобилем, который закрывает обзор.</w:t>
            </w:r>
          </w:p>
          <w:p w14:paraId="4CF7D2A3" w14:textId="77777777" w:rsidR="00F92428" w:rsidRPr="00F6427E" w:rsidRDefault="00F92428" w:rsidP="00831A65">
            <w:pPr>
              <w:rPr>
                <w:rFonts w:ascii="Liberation Serif" w:hAnsi="Liberation Serif"/>
              </w:rPr>
            </w:pPr>
            <w:r w:rsidRPr="00F6427E">
              <w:rPr>
                <w:rFonts w:ascii="Liberation Serif" w:hAnsi="Liberation Serif"/>
              </w:rPr>
              <w:t>Помните: если зелёный сигнал уже мигает, нужно остановиться и дождаться устойчивого зелёного сигнала, который однозначно разрешает переход.</w:t>
            </w:r>
          </w:p>
        </w:tc>
      </w:tr>
      <w:tr w:rsidR="00F92428" w:rsidRPr="00AF1162" w14:paraId="1CC4F908" w14:textId="77777777" w:rsidTr="00F6427E">
        <w:tc>
          <w:tcPr>
            <w:tcW w:w="2374" w:type="dxa"/>
          </w:tcPr>
          <w:p w14:paraId="14D27FF7" w14:textId="77777777" w:rsidR="00F92428" w:rsidRPr="00F6427E" w:rsidRDefault="00F92428" w:rsidP="00831A65">
            <w:pPr>
              <w:rPr>
                <w:rFonts w:ascii="Liberation Serif" w:hAnsi="Liberation Serif"/>
              </w:rPr>
            </w:pPr>
            <w:r w:rsidRPr="00F6427E">
              <w:rPr>
                <w:rFonts w:ascii="Liberation Serif" w:hAnsi="Liberation Serif"/>
              </w:rPr>
              <w:t>Как необходимо поступить, если при переходе дороги уронил какой-нибудь предмет?</w:t>
            </w:r>
          </w:p>
        </w:tc>
        <w:tc>
          <w:tcPr>
            <w:tcW w:w="7479" w:type="dxa"/>
          </w:tcPr>
          <w:p w14:paraId="6A83E2BF" w14:textId="77777777" w:rsidR="00F92428" w:rsidRPr="00F6427E" w:rsidRDefault="00F92428" w:rsidP="00831A65">
            <w:pPr>
              <w:rPr>
                <w:rFonts w:ascii="Liberation Serif" w:hAnsi="Liberation Serif"/>
              </w:rPr>
            </w:pPr>
            <w:r w:rsidRPr="00F6427E">
              <w:rPr>
                <w:rFonts w:ascii="Liberation Serif" w:hAnsi="Liberation Serif"/>
              </w:rPr>
              <w:t>Если вы уронили какой-либо предмет, оказавшись на середине дороги, не предпринимайте поспешных действий. Важно действовать последовательно и осторожно:</w:t>
            </w:r>
          </w:p>
          <w:p w14:paraId="609EA62E" w14:textId="77777777" w:rsidR="00F92428" w:rsidRPr="00F6427E" w:rsidRDefault="00F92428" w:rsidP="00831A65">
            <w:pPr>
              <w:rPr>
                <w:rFonts w:ascii="Liberation Serif" w:hAnsi="Liberation Serif"/>
              </w:rPr>
            </w:pPr>
            <w:r w:rsidRPr="00F6427E">
              <w:rPr>
                <w:rFonts w:ascii="Liberation Serif" w:hAnsi="Liberation Serif"/>
              </w:rPr>
              <w:t>1. Посмотрите по сторонам: Без резких движений обернитесь и оцените обстановку — убедитесь, что поблизости нет приближающихся автомобилей или других транспортных средств.</w:t>
            </w:r>
          </w:p>
          <w:p w14:paraId="415A2906" w14:textId="77777777" w:rsidR="00F92428" w:rsidRPr="00F6427E" w:rsidRDefault="00F92428" w:rsidP="00831A65">
            <w:pPr>
              <w:rPr>
                <w:rFonts w:ascii="Liberation Serif" w:hAnsi="Liberation Serif"/>
              </w:rPr>
            </w:pPr>
            <w:r w:rsidRPr="00F6427E">
              <w:rPr>
                <w:rFonts w:ascii="Liberation Serif" w:hAnsi="Liberation Serif"/>
              </w:rPr>
              <w:t>2. Поднимите предмет, если безопасно: Если дорога свободна и нет признаков опасности, аккуратно наклонитесь и поднимите предмет.</w:t>
            </w:r>
          </w:p>
          <w:p w14:paraId="3AE49DC0" w14:textId="77777777" w:rsidR="00F92428" w:rsidRPr="00F6427E" w:rsidRDefault="00F92428" w:rsidP="00831A65">
            <w:pPr>
              <w:rPr>
                <w:rFonts w:ascii="Liberation Serif" w:hAnsi="Liberation Serif"/>
              </w:rPr>
            </w:pPr>
            <w:r w:rsidRPr="00F6427E">
              <w:rPr>
                <w:rFonts w:ascii="Liberation Serif" w:hAnsi="Liberation Serif"/>
              </w:rPr>
              <w:lastRenderedPageBreak/>
              <w:t>3. Если появились автомобили: Категорически запрещено возвращаться назад — водители не ожидают подобного поведения и могут не успеть среагировать. Единственный безопасный вариант — продолжить движение вперёд, завершив переход на ближайшую безопасную зону (тротуар).</w:t>
            </w:r>
          </w:p>
          <w:p w14:paraId="6F84AF08" w14:textId="77777777" w:rsidR="00F92428" w:rsidRPr="00F6427E" w:rsidRDefault="00F92428" w:rsidP="00831A65">
            <w:pPr>
              <w:rPr>
                <w:rFonts w:ascii="Liberation Serif" w:hAnsi="Liberation Serif"/>
              </w:rPr>
            </w:pPr>
            <w:r w:rsidRPr="00F6427E">
              <w:rPr>
                <w:rFonts w:ascii="Liberation Serif" w:hAnsi="Liberation Serif"/>
              </w:rPr>
              <w:t>4. Свяжитесь с взрослыми: Если предмет остался на дороге, обратитесь за помощью к взрослому. Поднимать предметы на проезжей части самостоятельно опасно.</w:t>
            </w:r>
          </w:p>
          <w:p w14:paraId="503BAF68" w14:textId="77777777" w:rsidR="00F92428" w:rsidRPr="00F6427E" w:rsidRDefault="00F92428" w:rsidP="00831A65">
            <w:pPr>
              <w:rPr>
                <w:rFonts w:ascii="Liberation Serif" w:hAnsi="Liberation Serif"/>
              </w:rPr>
            </w:pPr>
            <w:r w:rsidRPr="00F6427E">
              <w:rPr>
                <w:rFonts w:ascii="Liberation Serif" w:hAnsi="Liberation Serif"/>
              </w:rPr>
              <w:t>Идеально подготовиться заранее: собирать сумку или рюкзак до выхода на улицу, чтобы избежать потери предметов и необходимости останавливаться на дороге.</w:t>
            </w:r>
          </w:p>
        </w:tc>
      </w:tr>
      <w:tr w:rsidR="00F92428" w:rsidRPr="00AF1162" w14:paraId="219CB22E" w14:textId="77777777" w:rsidTr="00F6427E">
        <w:tc>
          <w:tcPr>
            <w:tcW w:w="2374" w:type="dxa"/>
          </w:tcPr>
          <w:p w14:paraId="4B926FFD" w14:textId="77777777" w:rsidR="00F92428" w:rsidRPr="00F6427E" w:rsidRDefault="00F92428" w:rsidP="00831A65">
            <w:pPr>
              <w:rPr>
                <w:rFonts w:ascii="Liberation Serif" w:hAnsi="Liberation Serif"/>
              </w:rPr>
            </w:pPr>
            <w:r w:rsidRPr="00F6427E">
              <w:rPr>
                <w:rFonts w:ascii="Liberation Serif" w:hAnsi="Liberation Serif"/>
              </w:rPr>
              <w:lastRenderedPageBreak/>
              <w:t>Почему не стоит начинать переход сразу, как загорится зеленый сигнал?</w:t>
            </w:r>
          </w:p>
        </w:tc>
        <w:tc>
          <w:tcPr>
            <w:tcW w:w="7479" w:type="dxa"/>
          </w:tcPr>
          <w:p w14:paraId="4BDF0CB5" w14:textId="77777777" w:rsidR="00F92428" w:rsidRPr="00F6427E" w:rsidRDefault="00F92428" w:rsidP="00831A65">
            <w:pPr>
              <w:rPr>
                <w:rFonts w:ascii="Liberation Serif" w:hAnsi="Liberation Serif"/>
              </w:rPr>
            </w:pPr>
            <w:r w:rsidRPr="00F6427E">
              <w:rPr>
                <w:rFonts w:ascii="Liberation Serif" w:hAnsi="Liberation Serif"/>
              </w:rPr>
              <w:t>Начинать переход сразу после включения зеленого сигнала для пешеходов не стоит по важной причине: среди водителей встречаются нетерпеливые автолюбители, стремящиеся проехать перекресток в последний момент. Нередко такие водители продолжают движение даже на желтый сигнал светофора и заканчивают переезд, когда для пешеходов уже включен разрешающий сигнал.</w:t>
            </w:r>
          </w:p>
          <w:p w14:paraId="46F766C0" w14:textId="77777777" w:rsidR="00F92428" w:rsidRPr="00F6427E" w:rsidRDefault="00F92428" w:rsidP="00831A65">
            <w:pPr>
              <w:rPr>
                <w:rFonts w:ascii="Liberation Serif" w:hAnsi="Liberation Serif"/>
              </w:rPr>
            </w:pPr>
            <w:r w:rsidRPr="00F6427E">
              <w:rPr>
                <w:rFonts w:ascii="Liberation Serif" w:hAnsi="Liberation Serif"/>
              </w:rPr>
              <w:t>Такая ситуация может поставить пешехода в затруднительное положение: он уже начал переход, а автомобиль продолжает движение. Чтобы избежать риска наезда, перед вступлением на проезжую часть обязательно нужно убедиться, что все транспортные средства полностью остановились и предоставляют приоритет пешеходам.</w:t>
            </w:r>
          </w:p>
          <w:p w14:paraId="1C2DBC47" w14:textId="77777777" w:rsidR="00F92428" w:rsidRPr="00F6427E" w:rsidRDefault="00F92428" w:rsidP="00831A65">
            <w:pPr>
              <w:rPr>
                <w:rFonts w:ascii="Liberation Serif" w:hAnsi="Liberation Serif"/>
              </w:rPr>
            </w:pPr>
            <w:r w:rsidRPr="00F6427E">
              <w:rPr>
                <w:rFonts w:ascii="Liberation Serif" w:hAnsi="Liberation Serif"/>
              </w:rPr>
              <w:t>Только убедившись в безопасности, можно приступать к переходу дороги.</w:t>
            </w:r>
          </w:p>
        </w:tc>
      </w:tr>
      <w:tr w:rsidR="00F92428" w:rsidRPr="00AF1162" w14:paraId="7ADB48C3" w14:textId="77777777" w:rsidTr="00F6427E">
        <w:tc>
          <w:tcPr>
            <w:tcW w:w="2374" w:type="dxa"/>
          </w:tcPr>
          <w:p w14:paraId="136C6601" w14:textId="77777777" w:rsidR="00F92428" w:rsidRPr="00F6427E" w:rsidRDefault="00F92428" w:rsidP="00831A65">
            <w:pPr>
              <w:rPr>
                <w:rFonts w:ascii="Liberation Serif" w:hAnsi="Liberation Serif"/>
              </w:rPr>
            </w:pPr>
            <w:r w:rsidRPr="00F6427E">
              <w:rPr>
                <w:rFonts w:ascii="Liberation Serif" w:hAnsi="Liberation Serif"/>
              </w:rPr>
              <w:t>О чем необходимо помнить, играя во дворе?</w:t>
            </w:r>
          </w:p>
        </w:tc>
        <w:tc>
          <w:tcPr>
            <w:tcW w:w="7479" w:type="dxa"/>
          </w:tcPr>
          <w:p w14:paraId="4091FF4B" w14:textId="77777777" w:rsidR="00F92428" w:rsidRPr="00F6427E" w:rsidRDefault="00F92428" w:rsidP="00831A65">
            <w:pPr>
              <w:rPr>
                <w:rFonts w:ascii="Liberation Serif" w:hAnsi="Liberation Serif"/>
              </w:rPr>
            </w:pPr>
            <w:r w:rsidRPr="00F6427E">
              <w:rPr>
                <w:rFonts w:ascii="Liberation Serif" w:hAnsi="Liberation Serif"/>
              </w:rPr>
              <w:t>Когда вы играете во дворе, важно помнить, что даже здесь, несмотря на видимую безопасность, существуют опасности. Во дворах также ездят автомобили, и водители могут не всегда внимательно следить за дорогой. Они могут отвлечься на мобильный телефон, настройку радиостанции или размышления, утратив бдительность. Если двор просторный, машины могут развить довольно высокую скорость, что усугубляет риск наезда.</w:t>
            </w:r>
          </w:p>
          <w:p w14:paraId="3BFBAC4D" w14:textId="77777777" w:rsidR="00F92428" w:rsidRPr="00F6427E" w:rsidRDefault="00F92428" w:rsidP="00831A65">
            <w:pPr>
              <w:rPr>
                <w:rFonts w:ascii="Liberation Serif" w:hAnsi="Liberation Serif"/>
              </w:rPr>
            </w:pPr>
            <w:r w:rsidRPr="00F6427E">
              <w:rPr>
                <w:rFonts w:ascii="Liberation Serif" w:hAnsi="Liberation Serif"/>
              </w:rPr>
              <w:t>Поэтому нужно твердо усвоить несколько простых правил безопасности. Во-первых, следует выбирать для игр специально предназначенные площадки, расположенные вдали от проезжей части. Кататься на велосипеде или самокате нужно только по тротуару, подальше от дороги. Это связано с тем, что водитель может не заметить маленького велосипедиста или самокатчика, особенно если его внимание занято другими делами.</w:t>
            </w:r>
          </w:p>
          <w:p w14:paraId="410DC776" w14:textId="77777777" w:rsidR="00F92428" w:rsidRPr="00F6427E" w:rsidRDefault="00F92428" w:rsidP="00831A65">
            <w:pPr>
              <w:rPr>
                <w:rFonts w:ascii="Liberation Serif" w:hAnsi="Liberation Serif"/>
              </w:rPr>
            </w:pPr>
            <w:r w:rsidRPr="00F6427E">
              <w:rPr>
                <w:rFonts w:ascii="Liberation Serif" w:hAnsi="Liberation Serif"/>
              </w:rPr>
              <w:t>Если мяч укатился под машину или вы оказались рядом с дорогой, не спешите и не выбегайте туда. Потерпите, дождитесь, пока машина проедет, и только потом спокойно заберите мяч. Помните, что детская площадка создана для игр, а дорога — для машин. Забирая игрушки или мячи с проезжей части, убедитесь, что путь свободен.</w:t>
            </w:r>
          </w:p>
          <w:p w14:paraId="48A9CA44" w14:textId="77777777" w:rsidR="00F92428" w:rsidRPr="00F6427E" w:rsidRDefault="00F92428" w:rsidP="00831A65">
            <w:pPr>
              <w:rPr>
                <w:rFonts w:ascii="Liberation Serif" w:hAnsi="Liberation Serif"/>
              </w:rPr>
            </w:pPr>
            <w:r w:rsidRPr="00F6427E">
              <w:rPr>
                <w:rFonts w:ascii="Liberation Serif" w:hAnsi="Liberation Serif"/>
              </w:rPr>
              <w:t>Когда вы устаёте и хотите вернуться домой с детской площадки, никогда не бегите через дорогу. Всегда переходите дорогу спокойно, убедившись, что машины остановились и дали вам дорогу.</w:t>
            </w:r>
          </w:p>
          <w:p w14:paraId="34C168B9" w14:textId="77777777" w:rsidR="00F92428" w:rsidRPr="00F6427E" w:rsidRDefault="00F92428" w:rsidP="00831A65">
            <w:pPr>
              <w:rPr>
                <w:rFonts w:ascii="Liberation Serif" w:hAnsi="Liberation Serif"/>
              </w:rPr>
            </w:pPr>
            <w:r w:rsidRPr="00F6427E">
              <w:rPr>
                <w:rFonts w:ascii="Liberation Serif" w:hAnsi="Liberation Serif"/>
              </w:rPr>
              <w:t>Следуя этим простым рекомендациям, вы сделаете игру во дворе приятной и безопасной, а родители смогут почувствовать себя спокойно, зная, что вы находитесь в безопасности.</w:t>
            </w:r>
          </w:p>
        </w:tc>
      </w:tr>
      <w:tr w:rsidR="00F92428" w:rsidRPr="00AF1162" w14:paraId="2494EA5A" w14:textId="77777777" w:rsidTr="00F6427E">
        <w:tc>
          <w:tcPr>
            <w:tcW w:w="2374" w:type="dxa"/>
          </w:tcPr>
          <w:p w14:paraId="49834C96" w14:textId="77777777" w:rsidR="00F92428" w:rsidRPr="00F6427E" w:rsidRDefault="00F92428" w:rsidP="00831A65">
            <w:pPr>
              <w:rPr>
                <w:rFonts w:ascii="Liberation Serif" w:hAnsi="Liberation Serif"/>
              </w:rPr>
            </w:pPr>
            <w:r w:rsidRPr="00F6427E">
              <w:rPr>
                <w:rFonts w:ascii="Liberation Serif" w:hAnsi="Liberation Serif"/>
              </w:rPr>
              <w:t xml:space="preserve">Как вести себя пешеходу при переходе дороги с зонтиком, в одежде </w:t>
            </w:r>
            <w:r w:rsidRPr="00F6427E">
              <w:rPr>
                <w:rFonts w:ascii="Liberation Serif" w:hAnsi="Liberation Serif"/>
              </w:rPr>
              <w:lastRenderedPageBreak/>
              <w:t>с капюшоном, в наушниках?</w:t>
            </w:r>
          </w:p>
        </w:tc>
        <w:tc>
          <w:tcPr>
            <w:tcW w:w="7479" w:type="dxa"/>
          </w:tcPr>
          <w:p w14:paraId="4D1DF820" w14:textId="77777777" w:rsidR="00F92428" w:rsidRPr="00F6427E" w:rsidRDefault="00F92428" w:rsidP="00831A65">
            <w:pPr>
              <w:rPr>
                <w:rFonts w:ascii="Liberation Serif" w:hAnsi="Liberation Serif"/>
              </w:rPr>
            </w:pPr>
            <w:r w:rsidRPr="00F6427E">
              <w:rPr>
                <w:rFonts w:ascii="Liberation Serif" w:hAnsi="Liberation Serif"/>
              </w:rPr>
              <w:lastRenderedPageBreak/>
              <w:t xml:space="preserve">Переходя дорогу, важно быть предельно внимательным и учитывать, как влияют на нашу безопасность аксессуары и одежда. Капюшон, плотно застёгнутая шапка или крупный головной убор могут закрыть боковые поля зрения, мешая вовремя заметить приближающийся </w:t>
            </w:r>
            <w:r w:rsidRPr="00F6427E">
              <w:rPr>
                <w:rFonts w:ascii="Liberation Serif" w:hAnsi="Liberation Serif"/>
              </w:rPr>
              <w:lastRenderedPageBreak/>
              <w:t>автомобиль. Наушники заглушают звуки улицы, не давая услышать сигнал автомобиля или голос другого человека.</w:t>
            </w:r>
          </w:p>
          <w:p w14:paraId="11C4B11B" w14:textId="77777777" w:rsidR="00F92428" w:rsidRPr="00F6427E" w:rsidRDefault="00F92428" w:rsidP="00831A65">
            <w:pPr>
              <w:rPr>
                <w:rFonts w:ascii="Liberation Serif" w:hAnsi="Liberation Serif"/>
              </w:rPr>
            </w:pPr>
            <w:r w:rsidRPr="00F6427E">
              <w:rPr>
                <w:rFonts w:ascii="Liberation Serif" w:hAnsi="Liberation Serif"/>
              </w:rPr>
              <w:t>Поэтому, готовясь перейти дорогу, обязательно снимите капюшон или головной убор, освободив себе полную видимость. Зонт держите так, чтобы он не закрывал обзор, и всегда убирайте наушники перед переходом. Это поможет вовремя заметить опасность и избежать неприятностей.</w:t>
            </w:r>
          </w:p>
          <w:p w14:paraId="41CB053E" w14:textId="77777777" w:rsidR="00F92428" w:rsidRPr="00F6427E" w:rsidRDefault="00F92428" w:rsidP="00831A65">
            <w:pPr>
              <w:rPr>
                <w:rFonts w:ascii="Liberation Serif" w:hAnsi="Liberation Serif"/>
              </w:rPr>
            </w:pPr>
            <w:r w:rsidRPr="00F6427E">
              <w:rPr>
                <w:rFonts w:ascii="Liberation Serif" w:hAnsi="Liberation Serif"/>
              </w:rPr>
              <w:t>Помните: хорошая слышимость и открытый обзор — гарантия вашей безопасности на дороге.</w:t>
            </w:r>
          </w:p>
        </w:tc>
      </w:tr>
      <w:tr w:rsidR="00F92428" w:rsidRPr="00AF1162" w14:paraId="4B7DD0A3" w14:textId="77777777" w:rsidTr="00F6427E">
        <w:tc>
          <w:tcPr>
            <w:tcW w:w="2374" w:type="dxa"/>
          </w:tcPr>
          <w:p w14:paraId="7FEF3577" w14:textId="77777777" w:rsidR="00F92428" w:rsidRPr="00F6427E" w:rsidRDefault="00F92428" w:rsidP="00831A65">
            <w:pPr>
              <w:rPr>
                <w:rFonts w:ascii="Liberation Serif" w:hAnsi="Liberation Serif"/>
              </w:rPr>
            </w:pPr>
            <w:r w:rsidRPr="00F6427E">
              <w:rPr>
                <w:rFonts w:ascii="Liberation Serif" w:hAnsi="Liberation Serif"/>
              </w:rPr>
              <w:lastRenderedPageBreak/>
              <w:t>Как должен себя вести пассажир в автобусе (троллейбусе, трамвае)?</w:t>
            </w:r>
          </w:p>
        </w:tc>
        <w:tc>
          <w:tcPr>
            <w:tcW w:w="7479" w:type="dxa"/>
          </w:tcPr>
          <w:p w14:paraId="16E30DF8" w14:textId="77777777" w:rsidR="00F92428" w:rsidRPr="00F6427E" w:rsidRDefault="00F92428" w:rsidP="00831A65">
            <w:pPr>
              <w:rPr>
                <w:rFonts w:ascii="Liberation Serif" w:hAnsi="Liberation Serif"/>
              </w:rPr>
            </w:pPr>
            <w:r w:rsidRPr="00F6427E">
              <w:rPr>
                <w:rFonts w:ascii="Liberation Serif" w:hAnsi="Liberation Serif"/>
              </w:rPr>
              <w:t>Пассажиру в общественном транспорте (автобусе, троллейбусе, трамвае) необходимо соблюдать несколько простых, но важных правил поведения:</w:t>
            </w:r>
          </w:p>
          <w:p w14:paraId="1F9BA0C3" w14:textId="77777777" w:rsidR="00F92428" w:rsidRPr="00F6427E" w:rsidRDefault="00F92428" w:rsidP="00831A65">
            <w:pPr>
              <w:rPr>
                <w:rFonts w:ascii="Liberation Serif" w:hAnsi="Liberation Serif"/>
              </w:rPr>
            </w:pPr>
            <w:r w:rsidRPr="00F6427E">
              <w:rPr>
                <w:rFonts w:ascii="Liberation Serif" w:hAnsi="Liberation Serif"/>
              </w:rPr>
              <w:t>При входе в салон постарайтесь не задерживаться в проходе, а пройти внутрь и занять свободное место, если оно имеется. Если мест нет, крепко держитесь за поручни, чтобы не упасть при резком торможении или ускорении транспорта. Важно не прислоняться к дверям и окнам, так как двери могут внезапно открыться или закрыться.</w:t>
            </w:r>
          </w:p>
          <w:p w14:paraId="30731F20" w14:textId="77777777" w:rsidR="00F92428" w:rsidRPr="00F6427E" w:rsidRDefault="00F92428" w:rsidP="00831A65">
            <w:pPr>
              <w:rPr>
                <w:rFonts w:ascii="Liberation Serif" w:hAnsi="Liberation Serif"/>
              </w:rPr>
            </w:pPr>
            <w:r w:rsidRPr="00F6427E">
              <w:rPr>
                <w:rFonts w:ascii="Liberation Serif" w:hAnsi="Liberation Serif"/>
              </w:rPr>
              <w:t>При приближении к нужной остановке заранее вставайте и приготовьтесь к выходу, чтобы не оказаться зажатым толпой пассажиров, но при этом держитесь всегда за поручни. Помните, что безопасность на дороге начинается с уважения к себе и другим пассажирам.</w:t>
            </w:r>
          </w:p>
        </w:tc>
      </w:tr>
      <w:tr w:rsidR="00F92428" w:rsidRPr="00AF1162" w14:paraId="73082A9E" w14:textId="77777777" w:rsidTr="00F6427E">
        <w:tc>
          <w:tcPr>
            <w:tcW w:w="2374" w:type="dxa"/>
          </w:tcPr>
          <w:p w14:paraId="34B9D807" w14:textId="77777777" w:rsidR="00F92428" w:rsidRPr="00F6427E" w:rsidRDefault="00F92428" w:rsidP="00831A65">
            <w:pPr>
              <w:rPr>
                <w:rFonts w:ascii="Liberation Serif" w:hAnsi="Liberation Serif"/>
              </w:rPr>
            </w:pPr>
            <w:r w:rsidRPr="00F6427E">
              <w:rPr>
                <w:rFonts w:ascii="Liberation Serif" w:hAnsi="Liberation Serif"/>
              </w:rPr>
              <w:t>Почему при перевозке на переднем пассажирском сидении детей в возрасте до 12 лет, необходимо использовать детское удерживающее устройство (автокресло)?</w:t>
            </w:r>
          </w:p>
        </w:tc>
        <w:tc>
          <w:tcPr>
            <w:tcW w:w="7479" w:type="dxa"/>
          </w:tcPr>
          <w:p w14:paraId="58A16413" w14:textId="77777777" w:rsidR="00F92428" w:rsidRPr="00F6427E" w:rsidRDefault="00F92428" w:rsidP="00831A65">
            <w:pPr>
              <w:rPr>
                <w:rFonts w:ascii="Liberation Serif" w:hAnsi="Liberation Serif"/>
              </w:rPr>
            </w:pPr>
            <w:r w:rsidRPr="00F6427E">
              <w:rPr>
                <w:rFonts w:ascii="Liberation Serif" w:hAnsi="Liberation Serif"/>
              </w:rPr>
              <w:t>Детей до 12 лет на переднем пассажирском сиденье обязательно нужно перевозить в специальном детском автокресле по нескольким важным причинам:</w:t>
            </w:r>
          </w:p>
          <w:p w14:paraId="42891D72" w14:textId="77777777" w:rsidR="00F92428" w:rsidRPr="00F6427E" w:rsidRDefault="00F92428" w:rsidP="00831A65">
            <w:pPr>
              <w:rPr>
                <w:rFonts w:ascii="Liberation Serif" w:hAnsi="Liberation Serif"/>
              </w:rPr>
            </w:pPr>
            <w:r w:rsidRPr="00F6427E">
              <w:rPr>
                <w:rFonts w:ascii="Liberation Serif" w:hAnsi="Liberation Serif"/>
              </w:rPr>
              <w:t>Во-первых, штатные ремни безопасности, установленные производителем автомобиля, рассчитаны на телосложение и рост взрослого человека. Ребёнок, закреплённый обычными ремнями, рискует получить серьёзные повреждения шеи, грудной клетки или внутренних органов даже при небольшом ударе или резком торможении.</w:t>
            </w:r>
          </w:p>
          <w:p w14:paraId="213B7183" w14:textId="77777777" w:rsidR="00F92428" w:rsidRPr="00F6427E" w:rsidRDefault="00F92428" w:rsidP="00831A65">
            <w:pPr>
              <w:rPr>
                <w:rFonts w:ascii="Liberation Serif" w:hAnsi="Liberation Serif"/>
              </w:rPr>
            </w:pPr>
            <w:r w:rsidRPr="00F6427E">
              <w:rPr>
                <w:rFonts w:ascii="Liberation Serif" w:hAnsi="Liberation Serif"/>
              </w:rPr>
              <w:t>Во-вторых, переднее пассажирское сиденье по статистике является одним из самых опасных мест в автомобиле. В случае аварии передние пассажиры подвержены большему риску травматизма из-за удара о приборную панель, ветровое стекло или деформацию корпуса автомобиля.</w:t>
            </w:r>
          </w:p>
          <w:p w14:paraId="007E72EE" w14:textId="77777777" w:rsidR="00F92428" w:rsidRPr="00F6427E" w:rsidRDefault="00F92428" w:rsidP="00831A65">
            <w:pPr>
              <w:rPr>
                <w:rFonts w:ascii="Liberation Serif" w:hAnsi="Liberation Serif"/>
              </w:rPr>
            </w:pPr>
            <w:r w:rsidRPr="00F6427E">
              <w:rPr>
                <w:rFonts w:ascii="Liberation Serif" w:hAnsi="Liberation Serif"/>
              </w:rPr>
              <w:t>Еще один важный фактор — наличие подушки безопасности. Большинство автомобилей оснащены фронтальной подушкой безопасности на передней панели. Её срабатывание при аварии может нанести ребенку тяжелые травмы или даже смертельные ранения. Поэтому перевозка детей на переднем сиденье возможна только при условии отключения подушки безопасности.</w:t>
            </w:r>
          </w:p>
          <w:p w14:paraId="0E0BBAC1" w14:textId="77777777" w:rsidR="00F92428" w:rsidRPr="00F6427E" w:rsidRDefault="00F92428" w:rsidP="00831A65">
            <w:pPr>
              <w:rPr>
                <w:rFonts w:ascii="Liberation Serif" w:hAnsi="Liberation Serif"/>
              </w:rPr>
            </w:pPr>
            <w:r w:rsidRPr="00F6427E">
              <w:rPr>
                <w:rFonts w:ascii="Liberation Serif" w:hAnsi="Liberation Serif"/>
              </w:rPr>
              <w:t>Правильно подобранное детское кресло, учитывающее рост и вес ребёнка, обеспечивает лучшую фиксацию тела малыша и защищает его в случае экстренного торможения или аварии. Оно равномерно распределяет нагрузку по телу ребёнка, снижая вероятность повреждений и обеспечивая максимальную безопасность.</w:t>
            </w:r>
          </w:p>
        </w:tc>
      </w:tr>
      <w:tr w:rsidR="00F92428" w:rsidRPr="00AF1162" w14:paraId="5C0CD6B7" w14:textId="77777777" w:rsidTr="00F6427E">
        <w:tc>
          <w:tcPr>
            <w:tcW w:w="2374" w:type="dxa"/>
          </w:tcPr>
          <w:p w14:paraId="1B57F70F" w14:textId="77777777" w:rsidR="00F92428" w:rsidRPr="00F6427E" w:rsidRDefault="00F92428" w:rsidP="00831A65">
            <w:pPr>
              <w:rPr>
                <w:rFonts w:ascii="Liberation Serif" w:hAnsi="Liberation Serif"/>
              </w:rPr>
            </w:pPr>
            <w:r w:rsidRPr="00F6427E">
              <w:rPr>
                <w:rFonts w:ascii="Liberation Serif" w:hAnsi="Liberation Serif"/>
              </w:rPr>
              <w:t xml:space="preserve">Что такое </w:t>
            </w:r>
            <w:proofErr w:type="spellStart"/>
            <w:r w:rsidRPr="00F6427E">
              <w:rPr>
                <w:rFonts w:ascii="Liberation Serif" w:hAnsi="Liberation Serif"/>
              </w:rPr>
              <w:t>световозвращающие</w:t>
            </w:r>
            <w:proofErr w:type="spellEnd"/>
            <w:r w:rsidRPr="00F6427E">
              <w:rPr>
                <w:rFonts w:ascii="Liberation Serif" w:hAnsi="Liberation Serif"/>
              </w:rPr>
              <w:t xml:space="preserve"> элементы и для чего они нужны пешеходу?</w:t>
            </w:r>
          </w:p>
        </w:tc>
        <w:tc>
          <w:tcPr>
            <w:tcW w:w="7479" w:type="dxa"/>
          </w:tcPr>
          <w:p w14:paraId="18ADBBDD" w14:textId="77777777" w:rsidR="00F92428" w:rsidRPr="00F6427E" w:rsidRDefault="00F92428" w:rsidP="00831A65">
            <w:pPr>
              <w:rPr>
                <w:rFonts w:ascii="Liberation Serif" w:hAnsi="Liberation Serif"/>
              </w:rPr>
            </w:pPr>
            <w:proofErr w:type="spellStart"/>
            <w:r w:rsidRPr="00F6427E">
              <w:rPr>
                <w:rFonts w:ascii="Liberation Serif" w:hAnsi="Liberation Serif"/>
              </w:rPr>
              <w:t>Световозвращающий</w:t>
            </w:r>
            <w:proofErr w:type="spellEnd"/>
            <w:r w:rsidRPr="00F6427E">
              <w:rPr>
                <w:rFonts w:ascii="Liberation Serif" w:hAnsi="Liberation Serif"/>
              </w:rPr>
              <w:t xml:space="preserve"> элемент </w:t>
            </w:r>
            <w:proofErr w:type="gramStart"/>
            <w:r w:rsidRPr="00F6427E">
              <w:rPr>
                <w:rFonts w:ascii="Liberation Serif" w:hAnsi="Liberation Serif"/>
              </w:rPr>
              <w:t>- это</w:t>
            </w:r>
            <w:proofErr w:type="gramEnd"/>
            <w:r w:rsidRPr="00F6427E">
              <w:rPr>
                <w:rFonts w:ascii="Liberation Serif" w:hAnsi="Liberation Serif"/>
              </w:rPr>
              <w:t xml:space="preserve"> предмет (подвеска, наклейка, брелок, браслет, нашивка на одежду), обладающий способностью «возвращать» луч света обратно к его источнику. </w:t>
            </w:r>
            <w:proofErr w:type="spellStart"/>
            <w:r w:rsidRPr="00F6427E">
              <w:rPr>
                <w:rFonts w:ascii="Liberation Serif" w:hAnsi="Liberation Serif"/>
              </w:rPr>
              <w:t>Световозвращатель</w:t>
            </w:r>
            <w:proofErr w:type="spellEnd"/>
            <w:r w:rsidRPr="00F6427E">
              <w:rPr>
                <w:rFonts w:ascii="Liberation Serif" w:hAnsi="Liberation Serif"/>
              </w:rPr>
              <w:t xml:space="preserve"> повышает видимость пешехода в темное время суток на неосвещённой дороге, что помогает значительно снизить риск наезда на пешехода. </w:t>
            </w:r>
            <w:r w:rsidRPr="00F6427E">
              <w:rPr>
                <w:rFonts w:ascii="Liberation Serif" w:hAnsi="Liberation Serif"/>
              </w:rPr>
              <w:br/>
            </w:r>
            <w:r w:rsidRPr="00F6427E">
              <w:rPr>
                <w:rFonts w:ascii="Liberation Serif" w:hAnsi="Liberation Serif" w:cs="Arial"/>
                <w:spacing w:val="-5"/>
              </w:rPr>
              <w:lastRenderedPageBreak/>
              <w:t xml:space="preserve">Когда на улице темно или плохая погода, </w:t>
            </w:r>
            <w:proofErr w:type="spellStart"/>
            <w:r w:rsidRPr="00F6427E">
              <w:rPr>
                <w:rFonts w:ascii="Liberation Serif" w:hAnsi="Liberation Serif" w:cs="Arial"/>
                <w:spacing w:val="-5"/>
              </w:rPr>
              <w:t>световозвращатель</w:t>
            </w:r>
            <w:proofErr w:type="spellEnd"/>
            <w:r w:rsidRPr="00F6427E">
              <w:rPr>
                <w:rFonts w:ascii="Liberation Serif" w:hAnsi="Liberation Serif" w:cs="Arial"/>
                <w:spacing w:val="-5"/>
              </w:rPr>
              <w:t xml:space="preserve"> превращает пешехода в маленькую светящуюся точку, которую водитель видит издалека. Это спасает жизнь и здоровье: благодаря маленькому блестящему аксессуару водитель заранее замечает человека и успевает притормозить.</w:t>
            </w:r>
            <w:r w:rsidRPr="00F6427E">
              <w:rPr>
                <w:rFonts w:ascii="Liberation Serif" w:hAnsi="Liberation Serif"/>
              </w:rPr>
              <w:br/>
            </w:r>
            <w:proofErr w:type="spellStart"/>
            <w:r w:rsidRPr="00F6427E">
              <w:rPr>
                <w:rFonts w:ascii="Liberation Serif" w:hAnsi="Liberation Serif"/>
              </w:rPr>
              <w:t>Световозвращающие</w:t>
            </w:r>
            <w:proofErr w:type="spellEnd"/>
            <w:r w:rsidRPr="00F6427E">
              <w:rPr>
                <w:rFonts w:ascii="Liberation Serif" w:hAnsi="Liberation Serif"/>
              </w:rPr>
              <w:t xml:space="preserve"> элементы бывают съемные и несъемные. Съемные надеваются на какую-то часть тела, прикрепляются к одежде, головному убору, сумке, рюкзаку, роликам, велосипеду, коляскам и т.п. Несъемные </w:t>
            </w:r>
            <w:proofErr w:type="spellStart"/>
            <w:r w:rsidRPr="00F6427E">
              <w:rPr>
                <w:rFonts w:ascii="Liberation Serif" w:hAnsi="Liberation Serif"/>
              </w:rPr>
              <w:t>световозвращатели</w:t>
            </w:r>
            <w:proofErr w:type="spellEnd"/>
            <w:r w:rsidRPr="00F6427E">
              <w:rPr>
                <w:rFonts w:ascii="Liberation Serif" w:hAnsi="Liberation Serif"/>
              </w:rPr>
              <w:t xml:space="preserve">, как правило, пришиты (наклеены) на одежду, обувь, школьные рюкзаки. </w:t>
            </w:r>
            <w:r w:rsidRPr="00F6427E">
              <w:rPr>
                <w:rFonts w:ascii="Liberation Serif" w:hAnsi="Liberation Serif" w:cs="Arial"/>
                <w:spacing w:val="-5"/>
              </w:rPr>
              <w:t xml:space="preserve">Главное помнить: даже если у вас есть </w:t>
            </w:r>
            <w:proofErr w:type="spellStart"/>
            <w:r w:rsidRPr="00F6427E">
              <w:rPr>
                <w:rFonts w:ascii="Liberation Serif" w:hAnsi="Liberation Serif" w:cs="Arial"/>
                <w:spacing w:val="-5"/>
              </w:rPr>
              <w:t>световозвращатель</w:t>
            </w:r>
            <w:proofErr w:type="spellEnd"/>
            <w:r w:rsidRPr="00F6427E">
              <w:rPr>
                <w:rFonts w:ascii="Liberation Serif" w:hAnsi="Liberation Serif" w:cs="Arial"/>
                <w:spacing w:val="-5"/>
              </w:rPr>
              <w:t>, это не повод забывать о правилах дорожного движения. Пешеход должен всегда быть внимательным и осмотрительным, а не надеяться только на чудо-зеркальце.</w:t>
            </w:r>
          </w:p>
        </w:tc>
      </w:tr>
      <w:tr w:rsidR="00F92428" w:rsidRPr="00AF1162" w14:paraId="7457D8F2" w14:textId="77777777" w:rsidTr="00F6427E">
        <w:tc>
          <w:tcPr>
            <w:tcW w:w="2374" w:type="dxa"/>
          </w:tcPr>
          <w:p w14:paraId="7396049E" w14:textId="77777777" w:rsidR="00F92428" w:rsidRPr="00F6427E" w:rsidRDefault="00F92428" w:rsidP="00831A65">
            <w:pPr>
              <w:rPr>
                <w:rFonts w:ascii="Liberation Serif" w:hAnsi="Liberation Serif"/>
              </w:rPr>
            </w:pPr>
            <w:r w:rsidRPr="00F6427E">
              <w:rPr>
                <w:rFonts w:ascii="Liberation Serif" w:hAnsi="Liberation Serif"/>
              </w:rPr>
              <w:lastRenderedPageBreak/>
              <w:t xml:space="preserve">Как правильно носить </w:t>
            </w:r>
            <w:proofErr w:type="spellStart"/>
            <w:r w:rsidRPr="00F6427E">
              <w:rPr>
                <w:rFonts w:ascii="Liberation Serif" w:hAnsi="Liberation Serif"/>
              </w:rPr>
              <w:t>световозвращатель</w:t>
            </w:r>
            <w:proofErr w:type="spellEnd"/>
            <w:r w:rsidRPr="00F6427E">
              <w:rPr>
                <w:rFonts w:ascii="Liberation Serif" w:hAnsi="Liberation Serif"/>
              </w:rPr>
              <w:t>?</w:t>
            </w:r>
          </w:p>
        </w:tc>
        <w:tc>
          <w:tcPr>
            <w:tcW w:w="7479" w:type="dxa"/>
          </w:tcPr>
          <w:p w14:paraId="5D3C0EF1" w14:textId="77777777" w:rsidR="00F92428" w:rsidRPr="00F6427E" w:rsidRDefault="00F92428" w:rsidP="00831A65">
            <w:pPr>
              <w:rPr>
                <w:rFonts w:ascii="Liberation Serif" w:hAnsi="Liberation Serif"/>
              </w:rPr>
            </w:pPr>
            <w:r w:rsidRPr="00F6427E">
              <w:rPr>
                <w:rFonts w:ascii="Liberation Serif" w:hAnsi="Liberation Serif"/>
              </w:rPr>
              <w:t xml:space="preserve">Чтобы </w:t>
            </w:r>
            <w:proofErr w:type="spellStart"/>
            <w:r w:rsidRPr="00F6427E">
              <w:rPr>
                <w:rFonts w:ascii="Liberation Serif" w:hAnsi="Liberation Serif"/>
              </w:rPr>
              <w:t>световозвращатель</w:t>
            </w:r>
            <w:proofErr w:type="spellEnd"/>
            <w:r w:rsidRPr="00F6427E">
              <w:rPr>
                <w:rFonts w:ascii="Liberation Serif" w:hAnsi="Liberation Serif"/>
              </w:rPr>
              <w:t xml:space="preserve"> работал максимально эффективно и делал пешехода заметным на дороге, важно правильно его разместить. Идеальный вариант — иметь несколько </w:t>
            </w:r>
            <w:proofErr w:type="spellStart"/>
            <w:r w:rsidRPr="00F6427E">
              <w:rPr>
                <w:rFonts w:ascii="Liberation Serif" w:hAnsi="Liberation Serif"/>
              </w:rPr>
              <w:t>световозвращателей</w:t>
            </w:r>
            <w:proofErr w:type="spellEnd"/>
            <w:r w:rsidRPr="00F6427E">
              <w:rPr>
                <w:rFonts w:ascii="Liberation Serif" w:hAnsi="Liberation Serif"/>
              </w:rPr>
              <w:t>, размещённых на левой, правой сторонах, спереди и сзади, чтобы быть видимым со всех направлений.</w:t>
            </w:r>
          </w:p>
          <w:p w14:paraId="641622F8" w14:textId="77777777" w:rsidR="00F92428" w:rsidRPr="00F6427E" w:rsidRDefault="00F92428" w:rsidP="00831A65">
            <w:pPr>
              <w:rPr>
                <w:rFonts w:ascii="Liberation Serif" w:hAnsi="Liberation Serif"/>
              </w:rPr>
            </w:pPr>
            <w:r w:rsidRPr="00F6427E">
              <w:rPr>
                <w:rFonts w:ascii="Liberation Serif" w:hAnsi="Liberation Serif"/>
              </w:rPr>
              <w:t xml:space="preserve">Оптимальная высота размещения </w:t>
            </w:r>
            <w:proofErr w:type="spellStart"/>
            <w:r w:rsidRPr="00F6427E">
              <w:rPr>
                <w:rFonts w:ascii="Liberation Serif" w:hAnsi="Liberation Serif"/>
              </w:rPr>
              <w:t>световозвращателя</w:t>
            </w:r>
            <w:proofErr w:type="spellEnd"/>
            <w:r w:rsidRPr="00F6427E">
              <w:rPr>
                <w:rFonts w:ascii="Liberation Serif" w:hAnsi="Liberation Serif"/>
              </w:rPr>
              <w:t xml:space="preserve"> — примерно 80 сантиметров от земли. Именно на такой высоте расположены фары большинства автомобилей, и именно в этом диапазоне водителю проще всего заметить отражение света.</w:t>
            </w:r>
          </w:p>
          <w:p w14:paraId="404861C1" w14:textId="77777777" w:rsidR="00F92428" w:rsidRPr="00F6427E" w:rsidRDefault="00F92428" w:rsidP="00831A65">
            <w:pPr>
              <w:rPr>
                <w:rFonts w:ascii="Liberation Serif" w:hAnsi="Liberation Serif"/>
              </w:rPr>
            </w:pPr>
            <w:r w:rsidRPr="00F6427E">
              <w:rPr>
                <w:rFonts w:ascii="Liberation Serif" w:hAnsi="Liberation Serif"/>
              </w:rPr>
              <w:t xml:space="preserve">Располагать </w:t>
            </w:r>
            <w:proofErr w:type="spellStart"/>
            <w:r w:rsidRPr="00F6427E">
              <w:rPr>
                <w:rFonts w:ascii="Liberation Serif" w:hAnsi="Liberation Serif"/>
              </w:rPr>
              <w:t>световозвращатели</w:t>
            </w:r>
            <w:proofErr w:type="spellEnd"/>
            <w:r w:rsidRPr="00F6427E">
              <w:rPr>
                <w:rFonts w:ascii="Liberation Serif" w:hAnsi="Liberation Serif"/>
              </w:rPr>
              <w:t xml:space="preserve"> лучше всего на одежде, сумке, рюкзаке или обуви. Отличные места для крепления — рукава курток, штанины брюк, пояс или лямки рюкзака. </w:t>
            </w:r>
          </w:p>
          <w:p w14:paraId="33DB04E7" w14:textId="77777777" w:rsidR="00F92428" w:rsidRPr="00F6427E" w:rsidRDefault="00F92428" w:rsidP="00831A65">
            <w:pPr>
              <w:rPr>
                <w:rFonts w:ascii="Liberation Serif" w:hAnsi="Liberation Serif"/>
              </w:rPr>
            </w:pPr>
            <w:r w:rsidRPr="00F6427E">
              <w:rPr>
                <w:rFonts w:ascii="Liberation Serif" w:hAnsi="Liberation Serif"/>
              </w:rPr>
              <w:t xml:space="preserve">Итак, главный секрет правильной носки </w:t>
            </w:r>
            <w:proofErr w:type="spellStart"/>
            <w:r w:rsidRPr="00F6427E">
              <w:rPr>
                <w:rFonts w:ascii="Liberation Serif" w:hAnsi="Liberation Serif"/>
              </w:rPr>
              <w:t>световозвращателя</w:t>
            </w:r>
            <w:proofErr w:type="spellEnd"/>
            <w:r w:rsidRPr="00F6427E">
              <w:rPr>
                <w:rFonts w:ascii="Liberation Serif" w:hAnsi="Liberation Serif"/>
              </w:rPr>
              <w:t xml:space="preserve"> — равномерное размещение на теле, оптимальная высота расположения и регулярная проверка качества изделий.</w:t>
            </w:r>
          </w:p>
        </w:tc>
      </w:tr>
      <w:tr w:rsidR="00F92428" w:rsidRPr="00AF1162" w14:paraId="0258FB93" w14:textId="77777777" w:rsidTr="00F6427E">
        <w:tc>
          <w:tcPr>
            <w:tcW w:w="2374" w:type="dxa"/>
          </w:tcPr>
          <w:p w14:paraId="692AC39B" w14:textId="77777777" w:rsidR="00F92428" w:rsidRPr="00F6427E" w:rsidRDefault="00F92428" w:rsidP="00831A65">
            <w:pPr>
              <w:rPr>
                <w:rFonts w:ascii="Liberation Serif" w:hAnsi="Liberation Serif"/>
              </w:rPr>
            </w:pPr>
            <w:r w:rsidRPr="00F6427E">
              <w:rPr>
                <w:rFonts w:ascii="Liberation Serif" w:hAnsi="Liberation Serif"/>
              </w:rPr>
              <w:t>Как определить наиболее безопасный путь от дома до школы и обратно?</w:t>
            </w:r>
          </w:p>
        </w:tc>
        <w:tc>
          <w:tcPr>
            <w:tcW w:w="7479" w:type="dxa"/>
          </w:tcPr>
          <w:p w14:paraId="289F0FB7" w14:textId="77777777" w:rsidR="00F92428" w:rsidRPr="00F6427E" w:rsidRDefault="00F92428" w:rsidP="00831A65">
            <w:pPr>
              <w:rPr>
                <w:rFonts w:ascii="Liberation Serif" w:hAnsi="Liberation Serif"/>
              </w:rPr>
            </w:pPr>
            <w:r w:rsidRPr="00F6427E">
              <w:rPr>
                <w:rFonts w:ascii="Liberation Serif" w:hAnsi="Liberation Serif"/>
              </w:rPr>
              <w:t>Чтобы выбрать наиболее безопасный путь от дома до школы и обратно, важно воспользоваться несколькими простыми, но важными рекомендациями:</w:t>
            </w:r>
          </w:p>
          <w:p w14:paraId="792AA35D" w14:textId="77777777" w:rsidR="00F92428" w:rsidRPr="00F6427E" w:rsidRDefault="00F92428" w:rsidP="00831A65">
            <w:pPr>
              <w:rPr>
                <w:rFonts w:ascii="Liberation Serif" w:hAnsi="Liberation Serif"/>
              </w:rPr>
            </w:pPr>
            <w:r w:rsidRPr="00F6427E">
              <w:rPr>
                <w:rFonts w:ascii="Liberation Serif" w:hAnsi="Liberation Serif"/>
              </w:rPr>
              <w:t>1. Изучите карту района вместе с родителями или учителем. Существует специальный документ — паспорт дорожной безопасности, в котором указаны безопасные маршруты движения для детей.</w:t>
            </w:r>
          </w:p>
          <w:p w14:paraId="73CA165A" w14:textId="77777777" w:rsidR="00F92428" w:rsidRPr="00F6427E" w:rsidRDefault="00F92428" w:rsidP="00831A65">
            <w:pPr>
              <w:rPr>
                <w:rFonts w:ascii="Liberation Serif" w:hAnsi="Liberation Serif"/>
              </w:rPr>
            </w:pPr>
            <w:r w:rsidRPr="00F6427E">
              <w:rPr>
                <w:rFonts w:ascii="Liberation Serif" w:hAnsi="Liberation Serif"/>
              </w:rPr>
              <w:t>2. Составьте маршрут, избегая оживлённые магистрали и дороги с интенсивным движением. Предпочитайте районы с установленными пешеходными переходами, наличием тротуаров и хорошей освещенностью.</w:t>
            </w:r>
          </w:p>
          <w:p w14:paraId="2AC8665E" w14:textId="77777777" w:rsidR="00F92428" w:rsidRPr="00F6427E" w:rsidRDefault="00F92428" w:rsidP="00831A65">
            <w:pPr>
              <w:rPr>
                <w:rFonts w:ascii="Liberation Serif" w:hAnsi="Liberation Serif"/>
              </w:rPr>
            </w:pPr>
            <w:r w:rsidRPr="00F6427E">
              <w:rPr>
                <w:rFonts w:ascii="Liberation Serif" w:hAnsi="Liberation Serif"/>
              </w:rPr>
              <w:t>3. Желательно выбрать путь, где минимальное количество пересечений с автодорогами. Если же это неизбежно, предпочтение отдавайте переходам со светофорами или регулируемым переходам.</w:t>
            </w:r>
          </w:p>
          <w:p w14:paraId="650BFEBC" w14:textId="77777777" w:rsidR="00F92428" w:rsidRPr="00F6427E" w:rsidRDefault="00F92428" w:rsidP="00831A65">
            <w:pPr>
              <w:rPr>
                <w:rFonts w:ascii="Liberation Serif" w:hAnsi="Liberation Serif"/>
              </w:rPr>
            </w:pPr>
            <w:r w:rsidRPr="00F6427E">
              <w:rPr>
                <w:rFonts w:ascii="Liberation Serif" w:hAnsi="Liberation Serif"/>
              </w:rPr>
              <w:t>4. Определите пункты промежуточного отдыха, если маршрут долгий. Это могут быть лавочки, скверы или удобные места ожидания.</w:t>
            </w:r>
          </w:p>
          <w:p w14:paraId="1838634B" w14:textId="77777777" w:rsidR="00F92428" w:rsidRPr="00F6427E" w:rsidRDefault="00F92428" w:rsidP="00831A65">
            <w:pPr>
              <w:rPr>
                <w:rFonts w:ascii="Liberation Serif" w:hAnsi="Liberation Serif"/>
              </w:rPr>
            </w:pPr>
            <w:r w:rsidRPr="00F6427E">
              <w:rPr>
                <w:rFonts w:ascii="Liberation Serif" w:hAnsi="Liberation Serif"/>
              </w:rPr>
              <w:t>5. Периодически обновляйте изученный маршрут, учитывая ремонтные работы, закрытые переходы или изменения в организации дорожного движения.</w:t>
            </w:r>
          </w:p>
          <w:p w14:paraId="4645E46D" w14:textId="77777777" w:rsidR="00F92428" w:rsidRPr="00F6427E" w:rsidRDefault="00F92428" w:rsidP="00831A65">
            <w:pPr>
              <w:rPr>
                <w:rFonts w:ascii="Liberation Serif" w:hAnsi="Liberation Serif"/>
              </w:rPr>
            </w:pPr>
            <w:r w:rsidRPr="00F6427E">
              <w:rPr>
                <w:rFonts w:ascii="Liberation Serif" w:hAnsi="Liberation Serif"/>
              </w:rPr>
              <w:t>Таким образом, совместная работа с родителями и учителями поможет вам подобрать оптимальный и безопасный путь, который позволит добраться до школы и обратно без лишнего риска.</w:t>
            </w:r>
          </w:p>
        </w:tc>
      </w:tr>
      <w:tr w:rsidR="00F92428" w:rsidRPr="00AF1162" w14:paraId="5B59FF5A" w14:textId="77777777" w:rsidTr="00F6427E">
        <w:tc>
          <w:tcPr>
            <w:tcW w:w="2374" w:type="dxa"/>
          </w:tcPr>
          <w:p w14:paraId="2AB7DEF1" w14:textId="77777777" w:rsidR="00F92428" w:rsidRPr="00F6427E" w:rsidRDefault="00F92428" w:rsidP="00831A65">
            <w:pPr>
              <w:rPr>
                <w:rFonts w:ascii="Liberation Serif" w:hAnsi="Liberation Serif"/>
              </w:rPr>
            </w:pPr>
            <w:r w:rsidRPr="00F6427E">
              <w:rPr>
                <w:rFonts w:ascii="Liberation Serif" w:hAnsi="Liberation Serif"/>
              </w:rPr>
              <w:t xml:space="preserve">Почему в автобусе, оборудованном штатными ремнями </w:t>
            </w:r>
            <w:r w:rsidRPr="00F6427E">
              <w:rPr>
                <w:rFonts w:ascii="Liberation Serif" w:hAnsi="Liberation Serif"/>
              </w:rPr>
              <w:lastRenderedPageBreak/>
              <w:t>безопасности, необходимо пристегиваться всем пассажирам без исключения?</w:t>
            </w:r>
          </w:p>
        </w:tc>
        <w:tc>
          <w:tcPr>
            <w:tcW w:w="7479" w:type="dxa"/>
          </w:tcPr>
          <w:p w14:paraId="6AF0814B" w14:textId="77777777" w:rsidR="00F92428" w:rsidRPr="00F6427E" w:rsidRDefault="00F92428" w:rsidP="00831A65">
            <w:pPr>
              <w:rPr>
                <w:rFonts w:ascii="Liberation Serif" w:hAnsi="Liberation Serif"/>
              </w:rPr>
            </w:pPr>
            <w:r w:rsidRPr="00F6427E">
              <w:rPr>
                <w:rFonts w:ascii="Liberation Serif" w:hAnsi="Liberation Serif"/>
              </w:rPr>
              <w:lastRenderedPageBreak/>
              <w:t>В автобусах, оснащённых штатными ремнями безопасности, пристёгиваться обязаны абсолютно все пассажиры без исключения. Такая мера важна по нескольким причинам:</w:t>
            </w:r>
          </w:p>
          <w:p w14:paraId="279CFE81" w14:textId="77777777" w:rsidR="00F92428" w:rsidRPr="00F6427E" w:rsidRDefault="00F92428" w:rsidP="00831A65">
            <w:pPr>
              <w:rPr>
                <w:rFonts w:ascii="Liberation Serif" w:hAnsi="Liberation Serif"/>
              </w:rPr>
            </w:pPr>
            <w:r w:rsidRPr="00F6427E">
              <w:rPr>
                <w:rFonts w:ascii="Liberation Serif" w:hAnsi="Liberation Serif"/>
              </w:rPr>
              <w:lastRenderedPageBreak/>
              <w:t>1. Ремни обеспечивают надежную фиксацию тела в случае резкого торможения или столкновения. Они помогают удержать пассажира на месте, предотвращая удары о сиденья, окна или другие конструкции автобуса.</w:t>
            </w:r>
          </w:p>
          <w:p w14:paraId="4CDC4FD6" w14:textId="77777777" w:rsidR="00F92428" w:rsidRPr="00F6427E" w:rsidRDefault="00F92428" w:rsidP="00831A65">
            <w:pPr>
              <w:rPr>
                <w:rFonts w:ascii="Liberation Serif" w:hAnsi="Liberation Serif"/>
              </w:rPr>
            </w:pPr>
            <w:r w:rsidRPr="00F6427E">
              <w:rPr>
                <w:rFonts w:ascii="Liberation Serif" w:hAnsi="Liberation Serif"/>
              </w:rPr>
              <w:t>2. При возникновении внештатной ситуации (резкое торможение, объезд препятствия, уклон дороги) незакреплённый пассажир может получить серьёзные травмы или даже вылететь из автобуса через окно или дверь.</w:t>
            </w:r>
          </w:p>
          <w:p w14:paraId="3AEFAEB1" w14:textId="77777777" w:rsidR="00F92428" w:rsidRPr="00F6427E" w:rsidRDefault="00F92428" w:rsidP="00831A65">
            <w:pPr>
              <w:rPr>
                <w:rFonts w:ascii="Liberation Serif" w:hAnsi="Liberation Serif"/>
              </w:rPr>
            </w:pPr>
            <w:r w:rsidRPr="00F6427E">
              <w:rPr>
                <w:rFonts w:ascii="Liberation Serif" w:hAnsi="Liberation Serif"/>
              </w:rPr>
              <w:t>3. Современные автобусы оборудованы ремнями безопасности преимущественно для организованной перевозки детей, а также между городами, между регионами перевозок и длительных поездок. В таких случаях ответственность за безопасность пассажиров лежит на перевозчике, и невыполнение инструкции о пристёгивании ремней может привести к штрафам и дисциплинарным взысканиям.</w:t>
            </w:r>
          </w:p>
          <w:p w14:paraId="180D9000" w14:textId="77777777" w:rsidR="00F92428" w:rsidRPr="00F6427E" w:rsidRDefault="00F92428" w:rsidP="00831A65">
            <w:pPr>
              <w:rPr>
                <w:rFonts w:ascii="Liberation Serif" w:hAnsi="Liberation Serif"/>
              </w:rPr>
            </w:pPr>
            <w:r w:rsidRPr="00F6427E">
              <w:rPr>
                <w:rFonts w:ascii="Liberation Serif" w:hAnsi="Liberation Serif"/>
              </w:rPr>
              <w:t>Таким образом, пристёгивание ремня безопасности в автобусе — обязательное требование, обеспечивающее личную безопасность и сохранность здоровья каждого пассажира.</w:t>
            </w:r>
          </w:p>
        </w:tc>
      </w:tr>
      <w:tr w:rsidR="00F92428" w:rsidRPr="00AF1162" w14:paraId="53326518" w14:textId="77777777" w:rsidTr="00F6427E">
        <w:tc>
          <w:tcPr>
            <w:tcW w:w="2374" w:type="dxa"/>
          </w:tcPr>
          <w:p w14:paraId="26A6181B" w14:textId="77777777" w:rsidR="00F92428" w:rsidRPr="00F6427E" w:rsidRDefault="00F92428" w:rsidP="00831A65">
            <w:pPr>
              <w:rPr>
                <w:rFonts w:ascii="Liberation Serif" w:hAnsi="Liberation Serif"/>
              </w:rPr>
            </w:pPr>
            <w:r w:rsidRPr="00F6427E">
              <w:rPr>
                <w:rFonts w:ascii="Liberation Serif" w:hAnsi="Liberation Serif"/>
              </w:rPr>
              <w:lastRenderedPageBreak/>
              <w:t xml:space="preserve">Почему необходимо спешиваться (слазить) с велосипеда или </w:t>
            </w:r>
            <w:proofErr w:type="spellStart"/>
            <w:r w:rsidRPr="00F6427E">
              <w:rPr>
                <w:rFonts w:ascii="Liberation Serif" w:hAnsi="Liberation Serif"/>
              </w:rPr>
              <w:t>электросамоката</w:t>
            </w:r>
            <w:proofErr w:type="spellEnd"/>
            <w:r w:rsidRPr="00F6427E">
              <w:rPr>
                <w:rFonts w:ascii="Liberation Serif" w:hAnsi="Liberation Serif"/>
              </w:rPr>
              <w:t xml:space="preserve"> при переходе дороги по пешеходному переходу?</w:t>
            </w:r>
          </w:p>
        </w:tc>
        <w:tc>
          <w:tcPr>
            <w:tcW w:w="7479" w:type="dxa"/>
          </w:tcPr>
          <w:p w14:paraId="4CF799AD" w14:textId="77777777" w:rsidR="00F92428" w:rsidRPr="00F6427E" w:rsidRDefault="00F92428" w:rsidP="00831A65">
            <w:pPr>
              <w:rPr>
                <w:rFonts w:ascii="Liberation Serif" w:hAnsi="Liberation Serif"/>
              </w:rPr>
            </w:pPr>
            <w:r w:rsidRPr="00F6427E">
              <w:rPr>
                <w:rFonts w:ascii="Liberation Serif" w:hAnsi="Liberation Serif"/>
              </w:rPr>
              <w:t xml:space="preserve">Пересекать дорогу по пешеходному переходу на велосипеде или </w:t>
            </w:r>
            <w:proofErr w:type="spellStart"/>
            <w:r w:rsidRPr="00F6427E">
              <w:rPr>
                <w:rFonts w:ascii="Liberation Serif" w:hAnsi="Liberation Serif"/>
              </w:rPr>
              <w:t>электросамокате</w:t>
            </w:r>
            <w:proofErr w:type="spellEnd"/>
            <w:r w:rsidRPr="00F6427E">
              <w:rPr>
                <w:rFonts w:ascii="Liberation Serif" w:hAnsi="Liberation Serif"/>
              </w:rPr>
              <w:t xml:space="preserve"> запрещено, так как пешеходные переходы предназначены исключительно для пешеходов, которые двигаются медленно и предсказуемо. Водители автомобилей ориентируются именно на медленную скорость пешеходов и строят свои расчёты исходя из этого.</w:t>
            </w:r>
          </w:p>
          <w:p w14:paraId="51CF61D4" w14:textId="77777777" w:rsidR="00F92428" w:rsidRPr="00F6427E" w:rsidRDefault="00F92428" w:rsidP="00831A65">
            <w:pPr>
              <w:rPr>
                <w:rFonts w:ascii="Liberation Serif" w:hAnsi="Liberation Serif"/>
              </w:rPr>
            </w:pPr>
            <w:r w:rsidRPr="00F6427E">
              <w:rPr>
                <w:rFonts w:ascii="Liberation Serif" w:hAnsi="Liberation Serif"/>
              </w:rPr>
              <w:t xml:space="preserve">Велосипедист или владелец </w:t>
            </w:r>
            <w:proofErr w:type="spellStart"/>
            <w:r w:rsidRPr="00F6427E">
              <w:rPr>
                <w:rFonts w:ascii="Liberation Serif" w:hAnsi="Liberation Serif"/>
              </w:rPr>
              <w:t>электросамоката</w:t>
            </w:r>
            <w:proofErr w:type="spellEnd"/>
            <w:r w:rsidRPr="00F6427E">
              <w:rPr>
                <w:rFonts w:ascii="Liberation Serif" w:hAnsi="Liberation Serif"/>
              </w:rPr>
              <w:t xml:space="preserve">, напротив, движется значительно быстрее пешехода, и водитель может просто не успеть вовремя среагировать на появление быстродвижущегося участника движения на пешеходном переходе. Опытным водителям бывает непросто моментально оценить скорость и траекторию движения велосипеда или </w:t>
            </w:r>
            <w:proofErr w:type="spellStart"/>
            <w:r w:rsidRPr="00F6427E">
              <w:rPr>
                <w:rFonts w:ascii="Liberation Serif" w:hAnsi="Liberation Serif"/>
              </w:rPr>
              <w:t>электросамоката</w:t>
            </w:r>
            <w:proofErr w:type="spellEnd"/>
            <w:r w:rsidRPr="00F6427E">
              <w:rPr>
                <w:rFonts w:ascii="Liberation Serif" w:hAnsi="Liberation Serif"/>
              </w:rPr>
              <w:t>, что может привести к аварийной ситуации.</w:t>
            </w:r>
          </w:p>
          <w:p w14:paraId="1BE8F602" w14:textId="77777777" w:rsidR="00F92428" w:rsidRPr="00F6427E" w:rsidRDefault="00F92428" w:rsidP="00831A65">
            <w:pPr>
              <w:rPr>
                <w:rFonts w:ascii="Liberation Serif" w:hAnsi="Liberation Serif"/>
              </w:rPr>
            </w:pPr>
            <w:r w:rsidRPr="00F6427E">
              <w:rPr>
                <w:rFonts w:ascii="Liberation Serif" w:hAnsi="Liberation Serif"/>
              </w:rPr>
              <w:t xml:space="preserve">Именно поэтому велосипедист или обладатель </w:t>
            </w:r>
            <w:proofErr w:type="spellStart"/>
            <w:r w:rsidRPr="00F6427E">
              <w:rPr>
                <w:rFonts w:ascii="Liberation Serif" w:hAnsi="Liberation Serif"/>
              </w:rPr>
              <w:t>электросамоката</w:t>
            </w:r>
            <w:proofErr w:type="spellEnd"/>
            <w:r w:rsidRPr="00F6427E">
              <w:rPr>
                <w:rFonts w:ascii="Liberation Serif" w:hAnsi="Liberation Serif"/>
              </w:rPr>
              <w:t xml:space="preserve"> обязан перед пересечением дороги слезть с транспортного средства и перейти дорогу пешком, ведя велосипед или самокат рядом с собой. Только так можно гарантированно обеспечить свою безопасность и избежать ДТП.</w:t>
            </w:r>
          </w:p>
        </w:tc>
      </w:tr>
      <w:tr w:rsidR="00F92428" w:rsidRPr="00AF1162" w14:paraId="2043668A" w14:textId="77777777" w:rsidTr="00F6427E">
        <w:tc>
          <w:tcPr>
            <w:tcW w:w="2374" w:type="dxa"/>
          </w:tcPr>
          <w:p w14:paraId="4F5D36AA" w14:textId="77777777" w:rsidR="00F92428" w:rsidRPr="00F6427E" w:rsidRDefault="00F92428" w:rsidP="00831A65">
            <w:pPr>
              <w:rPr>
                <w:rFonts w:ascii="Liberation Serif" w:hAnsi="Liberation Serif"/>
              </w:rPr>
            </w:pPr>
            <w:r w:rsidRPr="00F6427E">
              <w:rPr>
                <w:rFonts w:ascii="Liberation Serif" w:hAnsi="Liberation Serif"/>
              </w:rPr>
              <w:t xml:space="preserve">Со </w:t>
            </w:r>
            <w:proofErr w:type="spellStart"/>
            <w:r w:rsidRPr="00F6427E">
              <w:rPr>
                <w:rFonts w:ascii="Liberation Serif" w:hAnsi="Liberation Serif"/>
              </w:rPr>
              <w:t>скольки</w:t>
            </w:r>
            <w:proofErr w:type="spellEnd"/>
            <w:r w:rsidRPr="00F6427E">
              <w:rPr>
                <w:rFonts w:ascii="Liberation Serif" w:hAnsi="Liberation Serif"/>
              </w:rPr>
              <w:t xml:space="preserve"> лет можно управлять мопедом?</w:t>
            </w:r>
          </w:p>
        </w:tc>
        <w:tc>
          <w:tcPr>
            <w:tcW w:w="7479" w:type="dxa"/>
          </w:tcPr>
          <w:p w14:paraId="4606F5A5" w14:textId="77777777" w:rsidR="00F92428" w:rsidRPr="00F6427E" w:rsidRDefault="00F92428" w:rsidP="00831A65">
            <w:pPr>
              <w:rPr>
                <w:rFonts w:ascii="Liberation Serif" w:hAnsi="Liberation Serif"/>
              </w:rPr>
            </w:pPr>
            <w:r w:rsidRPr="00F6427E">
              <w:rPr>
                <w:rFonts w:ascii="Liberation Serif" w:hAnsi="Liberation Serif"/>
              </w:rPr>
              <w:t>Управлять мопедом можно только с 16 лет. Согласно действующему законодательству, именно с этого возраста молодым людям официально разрешено получать водительское удостоверение категории «М», которое позволяет управлять мопедами мощностью до 50 кубических сантиметров и максимальной скоростью до 50 км/ч.</w:t>
            </w:r>
          </w:p>
          <w:p w14:paraId="140A8546" w14:textId="77777777" w:rsidR="00F92428" w:rsidRPr="00F6427E" w:rsidRDefault="00F92428" w:rsidP="00831A65">
            <w:pPr>
              <w:rPr>
                <w:rFonts w:ascii="Liberation Serif" w:hAnsi="Liberation Serif"/>
              </w:rPr>
            </w:pPr>
            <w:r w:rsidRPr="00F6427E">
              <w:rPr>
                <w:rFonts w:ascii="Liberation Serif" w:hAnsi="Liberation Serif"/>
              </w:rPr>
              <w:t>До достижения указанного возраста управлять таким транспортом категорически запрещено. Родители и близкие родственники несут юридическую ответственность за передачу управления несовершеннолетнему лицу, а сам подросток подвергается риску серьезных штрафов и лишения права на получение водительских прав в будущем.</w:t>
            </w:r>
          </w:p>
          <w:p w14:paraId="72A78919" w14:textId="77777777" w:rsidR="00F92428" w:rsidRPr="00F6427E" w:rsidRDefault="00F92428" w:rsidP="00831A65">
            <w:pPr>
              <w:rPr>
                <w:rFonts w:ascii="Liberation Serif" w:hAnsi="Liberation Serif"/>
              </w:rPr>
            </w:pPr>
            <w:r w:rsidRPr="00F6427E">
              <w:rPr>
                <w:rFonts w:ascii="Liberation Serif" w:hAnsi="Liberation Serif"/>
              </w:rPr>
              <w:t>Помимо ограничения по возрасту, стоит помнить, что управление любым механическим транспортным средством предполагает обязательное соблюдение правил дорожного движения, наличие мотошлема, приобретение базовых навыков вождения и поддержание техники в технически исправном состоянии.</w:t>
            </w:r>
          </w:p>
        </w:tc>
      </w:tr>
      <w:tr w:rsidR="00F92428" w:rsidRPr="00AF1162" w14:paraId="5450C75A" w14:textId="77777777" w:rsidTr="00F6427E">
        <w:tc>
          <w:tcPr>
            <w:tcW w:w="2374" w:type="dxa"/>
          </w:tcPr>
          <w:p w14:paraId="54C189AF" w14:textId="77777777" w:rsidR="00F92428" w:rsidRPr="00F6427E" w:rsidRDefault="00F92428" w:rsidP="00831A65">
            <w:pPr>
              <w:rPr>
                <w:rFonts w:ascii="Liberation Serif" w:hAnsi="Liberation Serif"/>
              </w:rPr>
            </w:pPr>
            <w:r w:rsidRPr="00F6427E">
              <w:rPr>
                <w:rFonts w:ascii="Liberation Serif" w:hAnsi="Liberation Serif"/>
              </w:rPr>
              <w:t xml:space="preserve">Можно ли передвигаться ребенку на </w:t>
            </w:r>
            <w:proofErr w:type="spellStart"/>
            <w:r w:rsidRPr="00F6427E">
              <w:rPr>
                <w:rFonts w:ascii="Liberation Serif" w:hAnsi="Liberation Serif"/>
              </w:rPr>
              <w:t>питбайке</w:t>
            </w:r>
            <w:proofErr w:type="spellEnd"/>
            <w:r w:rsidRPr="00F6427E">
              <w:rPr>
                <w:rFonts w:ascii="Liberation Serif" w:hAnsi="Liberation Serif"/>
              </w:rPr>
              <w:t xml:space="preserve"> </w:t>
            </w:r>
            <w:r w:rsidRPr="00F6427E">
              <w:rPr>
                <w:rFonts w:ascii="Liberation Serif" w:hAnsi="Liberation Serif"/>
              </w:rPr>
              <w:lastRenderedPageBreak/>
              <w:t>до места проведения тренировок по дороге</w:t>
            </w:r>
          </w:p>
        </w:tc>
        <w:tc>
          <w:tcPr>
            <w:tcW w:w="7479" w:type="dxa"/>
          </w:tcPr>
          <w:p w14:paraId="1FCBD857" w14:textId="77777777" w:rsidR="00F92428" w:rsidRPr="00F6427E" w:rsidRDefault="00F92428" w:rsidP="00831A65">
            <w:pPr>
              <w:rPr>
                <w:rFonts w:ascii="Liberation Serif" w:hAnsi="Liberation Serif"/>
              </w:rPr>
            </w:pPr>
            <w:r w:rsidRPr="00F6427E">
              <w:rPr>
                <w:rFonts w:ascii="Liberation Serif" w:hAnsi="Liberation Serif"/>
              </w:rPr>
              <w:lastRenderedPageBreak/>
              <w:t xml:space="preserve">Согласно российским законам, </w:t>
            </w:r>
            <w:proofErr w:type="spellStart"/>
            <w:r w:rsidRPr="00F6427E">
              <w:rPr>
                <w:rFonts w:ascii="Liberation Serif" w:hAnsi="Liberation Serif"/>
              </w:rPr>
              <w:t>питбайки</w:t>
            </w:r>
            <w:proofErr w:type="spellEnd"/>
            <w:r w:rsidRPr="00F6427E">
              <w:rPr>
                <w:rFonts w:ascii="Liberation Serif" w:hAnsi="Liberation Serif"/>
              </w:rPr>
              <w:t xml:space="preserve"> классифицируются как спортивный инвентарь и не предназначены для передвижения по общим дорогам общего пользования. То есть официально ездить на </w:t>
            </w:r>
            <w:proofErr w:type="spellStart"/>
            <w:r w:rsidRPr="00F6427E">
              <w:rPr>
                <w:rFonts w:ascii="Liberation Serif" w:hAnsi="Liberation Serif"/>
              </w:rPr>
              <w:lastRenderedPageBreak/>
              <w:t>питбайке</w:t>
            </w:r>
            <w:proofErr w:type="spellEnd"/>
            <w:r w:rsidRPr="00F6427E">
              <w:rPr>
                <w:rFonts w:ascii="Liberation Serif" w:hAnsi="Liberation Serif"/>
              </w:rPr>
              <w:t xml:space="preserve"> по дорогам городов, сел и деревень запрещено.</w:t>
            </w:r>
          </w:p>
          <w:p w14:paraId="6A374C4F" w14:textId="77777777" w:rsidR="00F92428" w:rsidRPr="00F6427E" w:rsidRDefault="00F92428" w:rsidP="00831A65">
            <w:pPr>
              <w:rPr>
                <w:rFonts w:ascii="Liberation Serif" w:hAnsi="Liberation Serif"/>
              </w:rPr>
            </w:pPr>
            <w:proofErr w:type="spellStart"/>
            <w:r w:rsidRPr="00F6427E">
              <w:rPr>
                <w:rFonts w:ascii="Liberation Serif" w:hAnsi="Liberation Serif"/>
              </w:rPr>
              <w:t>Питбайки</w:t>
            </w:r>
            <w:proofErr w:type="spellEnd"/>
            <w:r w:rsidRPr="00F6427E">
              <w:rPr>
                <w:rFonts w:ascii="Liberation Serif" w:hAnsi="Liberation Serif"/>
              </w:rPr>
              <w:t xml:space="preserve"> можно использовать только на специально оборудованных закрытых площадках, спортивных треках или автодромах, где они применяются исключительно для тренировок и соревнований. При этом участие в соревнованиях или тренировках допускается только под руководством квалифицированных инструкторов.</w:t>
            </w:r>
          </w:p>
          <w:p w14:paraId="66775035" w14:textId="77777777" w:rsidR="00F92428" w:rsidRPr="00F6427E" w:rsidRDefault="00F92428" w:rsidP="00831A65">
            <w:pPr>
              <w:rPr>
                <w:rFonts w:ascii="Liberation Serif" w:hAnsi="Liberation Serif"/>
              </w:rPr>
            </w:pPr>
            <w:r w:rsidRPr="00F6427E">
              <w:rPr>
                <w:rFonts w:ascii="Liberation Serif" w:hAnsi="Liberation Serif"/>
              </w:rPr>
              <w:t xml:space="preserve">Единственный случай, когда на </w:t>
            </w:r>
            <w:proofErr w:type="spellStart"/>
            <w:r w:rsidRPr="00F6427E">
              <w:rPr>
                <w:rFonts w:ascii="Liberation Serif" w:hAnsi="Liberation Serif"/>
              </w:rPr>
              <w:t>питбайке</w:t>
            </w:r>
            <w:proofErr w:type="spellEnd"/>
            <w:r w:rsidRPr="00F6427E">
              <w:rPr>
                <w:rFonts w:ascii="Liberation Serif" w:hAnsi="Liberation Serif"/>
              </w:rPr>
              <w:t xml:space="preserve"> можно передвигаться по лесным массивам или бездорожью, — это наличие у водителя водительского удостоверения соответствующей категории (например, категория «А» или «А1»), подтверждающее право управления соответствующим типом транспортного средства. Однако даже в этом случае важно помнить, что </w:t>
            </w:r>
            <w:proofErr w:type="spellStart"/>
            <w:r w:rsidRPr="00F6427E">
              <w:rPr>
                <w:rFonts w:ascii="Liberation Serif" w:hAnsi="Liberation Serif"/>
              </w:rPr>
              <w:t>питбайк</w:t>
            </w:r>
            <w:proofErr w:type="spellEnd"/>
            <w:r w:rsidRPr="00F6427E">
              <w:rPr>
                <w:rFonts w:ascii="Liberation Serif" w:hAnsi="Liberation Serif"/>
              </w:rPr>
              <w:t xml:space="preserve"> изначально проектировался как спортивный инструмент, а не повседневное транспортное средство.</w:t>
            </w:r>
          </w:p>
          <w:p w14:paraId="0A4CF579" w14:textId="77777777" w:rsidR="00F92428" w:rsidRPr="00F6427E" w:rsidRDefault="00F92428" w:rsidP="00831A65">
            <w:pPr>
              <w:rPr>
                <w:rFonts w:ascii="Liberation Serif" w:hAnsi="Liberation Serif"/>
              </w:rPr>
            </w:pPr>
            <w:r w:rsidRPr="00F6427E">
              <w:rPr>
                <w:rFonts w:ascii="Liberation Serif" w:hAnsi="Liberation Serif"/>
              </w:rPr>
              <w:t xml:space="preserve">Таким образом, основными требованиями к использованию </w:t>
            </w:r>
            <w:proofErr w:type="spellStart"/>
            <w:r w:rsidRPr="00F6427E">
              <w:rPr>
                <w:rFonts w:ascii="Liberation Serif" w:hAnsi="Liberation Serif"/>
              </w:rPr>
              <w:t>питбайков</w:t>
            </w:r>
            <w:proofErr w:type="spellEnd"/>
            <w:r w:rsidRPr="00F6427E">
              <w:rPr>
                <w:rFonts w:ascii="Liberation Serif" w:hAnsi="Liberation Serif"/>
              </w:rPr>
              <w:t xml:space="preserve"> остаются:</w:t>
            </w:r>
          </w:p>
          <w:p w14:paraId="4571CBDE" w14:textId="77777777" w:rsidR="00F92428" w:rsidRPr="00F6427E" w:rsidRDefault="00F92428" w:rsidP="00831A65">
            <w:pPr>
              <w:rPr>
                <w:rFonts w:ascii="Liberation Serif" w:hAnsi="Liberation Serif"/>
              </w:rPr>
            </w:pPr>
            <w:r w:rsidRPr="00F6427E">
              <w:rPr>
                <w:rFonts w:ascii="Liberation Serif" w:hAnsi="Liberation Serif"/>
              </w:rPr>
              <w:t>- запрет выезда на дороги общего пользования;</w:t>
            </w:r>
          </w:p>
          <w:p w14:paraId="39A6E43B" w14:textId="77777777" w:rsidR="00F92428" w:rsidRPr="00F6427E" w:rsidRDefault="00F92428" w:rsidP="00831A65">
            <w:pPr>
              <w:rPr>
                <w:rFonts w:ascii="Liberation Serif" w:hAnsi="Liberation Serif"/>
              </w:rPr>
            </w:pPr>
            <w:r w:rsidRPr="00F6427E">
              <w:rPr>
                <w:rFonts w:ascii="Liberation Serif" w:hAnsi="Liberation Serif"/>
              </w:rPr>
              <w:t>- эксплуатация исключительно на закрытых площадках и спортивных объектах и только с мотошлемом;</w:t>
            </w:r>
          </w:p>
          <w:p w14:paraId="528E8A71" w14:textId="77777777" w:rsidR="00F92428" w:rsidRPr="00F6427E" w:rsidRDefault="00F92428" w:rsidP="00831A65">
            <w:pPr>
              <w:rPr>
                <w:rFonts w:ascii="Liberation Serif" w:hAnsi="Liberation Serif"/>
              </w:rPr>
            </w:pPr>
            <w:r w:rsidRPr="00F6427E">
              <w:rPr>
                <w:rFonts w:ascii="Liberation Serif" w:hAnsi="Liberation Serif"/>
              </w:rPr>
              <w:t>- для участия в мероприятиях необходимы профессиональные инструкторы;</w:t>
            </w:r>
          </w:p>
          <w:p w14:paraId="4161F72E" w14:textId="77777777" w:rsidR="00F92428" w:rsidRPr="00F6427E" w:rsidRDefault="00F92428" w:rsidP="00831A65">
            <w:pPr>
              <w:rPr>
                <w:rFonts w:ascii="Liberation Serif" w:hAnsi="Liberation Serif"/>
              </w:rPr>
            </w:pPr>
            <w:r w:rsidRPr="00F6427E">
              <w:rPr>
                <w:rFonts w:ascii="Liberation Serif" w:hAnsi="Liberation Serif"/>
              </w:rPr>
              <w:t>- движение по лесным массивам и грунтовым дорогам допускается только при наличии официальных водительских прав подходящей категории.</w:t>
            </w:r>
          </w:p>
          <w:p w14:paraId="6654694A" w14:textId="77777777" w:rsidR="00F92428" w:rsidRPr="00F6427E" w:rsidRDefault="00F92428" w:rsidP="00831A65">
            <w:pPr>
              <w:rPr>
                <w:rFonts w:ascii="Liberation Serif" w:hAnsi="Liberation Serif" w:cs="Courier New"/>
                <w:spacing w:val="-5"/>
              </w:rPr>
            </w:pPr>
            <w:r w:rsidRPr="00F6427E">
              <w:rPr>
                <w:rStyle w:val="sc-dvwkko"/>
                <w:rFonts w:ascii="Liberation Serif" w:hAnsi="Liberation Serif" w:cs="Courier New"/>
                <w:spacing w:val="-5"/>
                <w:bdr w:val="none" w:sz="0" w:space="0" w:color="auto" w:frame="1"/>
              </w:rPr>
              <w:t xml:space="preserve">Официально </w:t>
            </w:r>
            <w:proofErr w:type="spellStart"/>
            <w:r w:rsidRPr="00F6427E">
              <w:rPr>
                <w:rStyle w:val="sc-dvwkko"/>
                <w:rFonts w:ascii="Liberation Serif" w:hAnsi="Liberation Serif" w:cs="Courier New"/>
                <w:spacing w:val="-5"/>
                <w:bdr w:val="none" w:sz="0" w:space="0" w:color="auto" w:frame="1"/>
              </w:rPr>
              <w:t>питбайк</w:t>
            </w:r>
            <w:proofErr w:type="spellEnd"/>
            <w:r w:rsidRPr="00F6427E">
              <w:rPr>
                <w:rStyle w:val="sc-dvwkko"/>
                <w:rFonts w:ascii="Liberation Serif" w:hAnsi="Liberation Serif" w:cs="Courier New"/>
                <w:spacing w:val="-5"/>
                <w:bdr w:val="none" w:sz="0" w:space="0" w:color="auto" w:frame="1"/>
              </w:rPr>
              <w:t xml:space="preserve"> не подлежит регистрации в органах Госавтоинспекции и не может использоваться на городских магистралях, сельских дорогах и других общественных трассах.</w:t>
            </w:r>
          </w:p>
          <w:p w14:paraId="4F5823F5" w14:textId="77777777" w:rsidR="00F92428" w:rsidRPr="00F6427E" w:rsidRDefault="00F92428" w:rsidP="00831A65">
            <w:pPr>
              <w:rPr>
                <w:rFonts w:ascii="Liberation Serif" w:hAnsi="Liberation Serif" w:cs="Courier New"/>
                <w:spacing w:val="-5"/>
              </w:rPr>
            </w:pPr>
            <w:r w:rsidRPr="00F6427E">
              <w:rPr>
                <w:rStyle w:val="sc-dvwkko"/>
                <w:rFonts w:ascii="Liberation Serif" w:hAnsi="Liberation Serif" w:cs="Courier New"/>
                <w:spacing w:val="-5"/>
                <w:bdr w:val="none" w:sz="0" w:space="0" w:color="auto" w:frame="1"/>
              </w:rPr>
              <w:t xml:space="preserve">Одной из причин невозможности постановки </w:t>
            </w:r>
            <w:proofErr w:type="spellStart"/>
            <w:r w:rsidRPr="00F6427E">
              <w:rPr>
                <w:rStyle w:val="sc-dvwkko"/>
                <w:rFonts w:ascii="Liberation Serif" w:hAnsi="Liberation Serif" w:cs="Courier New"/>
                <w:spacing w:val="-5"/>
                <w:bdr w:val="none" w:sz="0" w:space="0" w:color="auto" w:frame="1"/>
              </w:rPr>
              <w:t>питбайка</w:t>
            </w:r>
            <w:proofErr w:type="spellEnd"/>
            <w:r w:rsidRPr="00F6427E">
              <w:rPr>
                <w:rStyle w:val="sc-dvwkko"/>
                <w:rFonts w:ascii="Liberation Serif" w:hAnsi="Liberation Serif" w:cs="Courier New"/>
                <w:spacing w:val="-5"/>
                <w:bdr w:val="none" w:sz="0" w:space="0" w:color="auto" w:frame="1"/>
              </w:rPr>
              <w:t xml:space="preserve"> на государственный учет является несоответствие его технических характеристик требованиям технического регламента Таможенного союза о безопасности колесных транспортных средств (ТР ТС). Данный норматив устанавливает обязательные критерии безопасности, которым транспортные средства должны соответствовать для допуска к участию в дорожном движении. </w:t>
            </w:r>
            <w:proofErr w:type="spellStart"/>
            <w:r w:rsidRPr="00F6427E">
              <w:rPr>
                <w:rStyle w:val="sc-dvwkko"/>
                <w:rFonts w:ascii="Liberation Serif" w:hAnsi="Liberation Serif" w:cs="Courier New"/>
                <w:spacing w:val="-5"/>
                <w:bdr w:val="none" w:sz="0" w:space="0" w:color="auto" w:frame="1"/>
              </w:rPr>
              <w:t>Питбайки</w:t>
            </w:r>
            <w:proofErr w:type="spellEnd"/>
            <w:r w:rsidRPr="00F6427E">
              <w:rPr>
                <w:rStyle w:val="sc-dvwkko"/>
                <w:rFonts w:ascii="Liberation Serif" w:hAnsi="Liberation Serif" w:cs="Courier New"/>
                <w:spacing w:val="-5"/>
                <w:bdr w:val="none" w:sz="0" w:space="0" w:color="auto" w:frame="1"/>
              </w:rPr>
              <w:t xml:space="preserve"> изначально разрабатывались для спорта и экстремальных условий, поэтому их конструкция не удовлетворяет необходимым требованиям для полноценного дорожного транспорта.</w:t>
            </w:r>
          </w:p>
          <w:p w14:paraId="03685350" w14:textId="77777777" w:rsidR="00F92428" w:rsidRPr="00F6427E" w:rsidRDefault="00F92428" w:rsidP="00831A65">
            <w:pPr>
              <w:rPr>
                <w:rFonts w:ascii="Liberation Serif" w:hAnsi="Liberation Serif" w:cs="Courier New"/>
                <w:spacing w:val="-5"/>
                <w:bdr w:val="none" w:sz="0" w:space="0" w:color="auto" w:frame="1"/>
              </w:rPr>
            </w:pPr>
            <w:r w:rsidRPr="00F6427E">
              <w:rPr>
                <w:rStyle w:val="sc-dvwkko"/>
                <w:rFonts w:ascii="Liberation Serif" w:hAnsi="Liberation Serif" w:cs="Courier New"/>
                <w:spacing w:val="-5"/>
                <w:bdr w:val="none" w:sz="0" w:space="0" w:color="auto" w:frame="1"/>
              </w:rPr>
              <w:t xml:space="preserve">Соответственно, регистрация </w:t>
            </w:r>
            <w:proofErr w:type="spellStart"/>
            <w:r w:rsidRPr="00F6427E">
              <w:rPr>
                <w:rStyle w:val="sc-dvwkko"/>
                <w:rFonts w:ascii="Liberation Serif" w:hAnsi="Liberation Serif" w:cs="Courier New"/>
                <w:spacing w:val="-5"/>
                <w:bdr w:val="none" w:sz="0" w:space="0" w:color="auto" w:frame="1"/>
              </w:rPr>
              <w:t>питбайка</w:t>
            </w:r>
            <w:proofErr w:type="spellEnd"/>
            <w:r w:rsidRPr="00F6427E">
              <w:rPr>
                <w:rStyle w:val="sc-dvwkko"/>
                <w:rFonts w:ascii="Liberation Serif" w:hAnsi="Liberation Serif" w:cs="Courier New"/>
                <w:spacing w:val="-5"/>
                <w:bdr w:val="none" w:sz="0" w:space="0" w:color="auto" w:frame="1"/>
              </w:rPr>
              <w:t xml:space="preserve"> возможна только после внесения существенных конструктивных изменений, позволяющих ему отвечать стандартам безопасности, предусмотренным техническим регламентом. Однако такие процедуры требуют значительных финансовых затрат и усилий, поэтому большинство владельцев предпочитают использовать </w:t>
            </w:r>
            <w:proofErr w:type="spellStart"/>
            <w:r w:rsidRPr="00F6427E">
              <w:rPr>
                <w:rStyle w:val="sc-dvwkko"/>
                <w:rFonts w:ascii="Liberation Serif" w:hAnsi="Liberation Serif" w:cs="Courier New"/>
                <w:spacing w:val="-5"/>
                <w:bdr w:val="none" w:sz="0" w:space="0" w:color="auto" w:frame="1"/>
              </w:rPr>
              <w:t>питбайки</w:t>
            </w:r>
            <w:proofErr w:type="spellEnd"/>
            <w:r w:rsidRPr="00F6427E">
              <w:rPr>
                <w:rStyle w:val="sc-dvwkko"/>
                <w:rFonts w:ascii="Liberation Serif" w:hAnsi="Liberation Serif" w:cs="Courier New"/>
                <w:spacing w:val="-5"/>
                <w:bdr w:val="none" w:sz="0" w:space="0" w:color="auto" w:frame="1"/>
              </w:rPr>
              <w:t xml:space="preserve"> исключительно на закрытых спортивных площадках, трековых полигонах или внедорожных трассах.</w:t>
            </w:r>
          </w:p>
        </w:tc>
      </w:tr>
      <w:tr w:rsidR="00F92428" w:rsidRPr="00AF1162" w14:paraId="44A32E16" w14:textId="77777777" w:rsidTr="00F6427E">
        <w:tc>
          <w:tcPr>
            <w:tcW w:w="2374" w:type="dxa"/>
          </w:tcPr>
          <w:p w14:paraId="39FCB6BD" w14:textId="77777777" w:rsidR="00F92428" w:rsidRPr="00F6427E" w:rsidRDefault="00F92428" w:rsidP="00831A65">
            <w:pPr>
              <w:rPr>
                <w:rFonts w:ascii="Liberation Serif" w:hAnsi="Liberation Serif"/>
              </w:rPr>
            </w:pPr>
            <w:r w:rsidRPr="00F6427E">
              <w:rPr>
                <w:rFonts w:ascii="Liberation Serif" w:hAnsi="Liberation Serif"/>
              </w:rPr>
              <w:lastRenderedPageBreak/>
              <w:t xml:space="preserve">Со </w:t>
            </w:r>
            <w:proofErr w:type="spellStart"/>
            <w:r w:rsidRPr="00F6427E">
              <w:rPr>
                <w:rFonts w:ascii="Liberation Serif" w:hAnsi="Liberation Serif"/>
              </w:rPr>
              <w:t>скольки</w:t>
            </w:r>
            <w:proofErr w:type="spellEnd"/>
            <w:r w:rsidRPr="00F6427E">
              <w:rPr>
                <w:rFonts w:ascii="Liberation Serif" w:hAnsi="Liberation Serif"/>
              </w:rPr>
              <w:t xml:space="preserve"> лет можно управлять квадроциклом?</w:t>
            </w:r>
          </w:p>
        </w:tc>
        <w:tc>
          <w:tcPr>
            <w:tcW w:w="7479" w:type="dxa"/>
          </w:tcPr>
          <w:p w14:paraId="2EFB51D8" w14:textId="77777777" w:rsidR="00F92428" w:rsidRPr="00F6427E" w:rsidRDefault="00F92428" w:rsidP="00831A65">
            <w:pPr>
              <w:rPr>
                <w:rFonts w:ascii="Liberation Serif" w:hAnsi="Liberation Serif"/>
              </w:rPr>
            </w:pPr>
            <w:r w:rsidRPr="00F6427E">
              <w:rPr>
                <w:rFonts w:ascii="Liberation Serif" w:hAnsi="Liberation Serif"/>
              </w:rPr>
              <w:t>Управлять квадроциклом можно только с 16 лет, при наличии права управления соответствующей категории, выданного органами Гостехнадзора. Для этого необходимо успешно пройти курсы обучения и сдать экзамены на категорию «AI» (маломощные тракторные самоходные машины).</w:t>
            </w:r>
          </w:p>
          <w:p w14:paraId="7A7F957F" w14:textId="77777777" w:rsidR="00F92428" w:rsidRPr="00F6427E" w:rsidRDefault="00F92428" w:rsidP="00831A65">
            <w:pPr>
              <w:rPr>
                <w:rFonts w:ascii="Liberation Serif" w:hAnsi="Liberation Serif"/>
              </w:rPr>
            </w:pPr>
            <w:r w:rsidRPr="00F6427E">
              <w:rPr>
                <w:rFonts w:ascii="Liberation Serif" w:hAnsi="Liberation Serif"/>
              </w:rPr>
              <w:t>Однако, помимо наличия прав, есть и другие важные нюансы:</w:t>
            </w:r>
          </w:p>
          <w:p w14:paraId="0B9714AA" w14:textId="77777777" w:rsidR="00F92428" w:rsidRPr="00F6427E" w:rsidRDefault="00F92428" w:rsidP="00831A65">
            <w:pPr>
              <w:rPr>
                <w:rFonts w:ascii="Liberation Serif" w:hAnsi="Liberation Serif"/>
              </w:rPr>
            </w:pPr>
            <w:r w:rsidRPr="00F6427E">
              <w:rPr>
                <w:rFonts w:ascii="Liberation Serif" w:hAnsi="Liberation Serif"/>
              </w:rPr>
              <w:t>- Государственная регистрация: Квадроцикл должен быть зарегистрирован в органах Гостехнадзора и иметь государственные регистрационные номера.</w:t>
            </w:r>
          </w:p>
          <w:p w14:paraId="3E00640C" w14:textId="77777777" w:rsidR="00F92428" w:rsidRPr="00F6427E" w:rsidRDefault="00F92428" w:rsidP="00831A65">
            <w:pPr>
              <w:rPr>
                <w:rFonts w:ascii="Liberation Serif" w:hAnsi="Liberation Serif"/>
              </w:rPr>
            </w:pPr>
            <w:r w:rsidRPr="00F6427E">
              <w:rPr>
                <w:rFonts w:ascii="Liberation Serif" w:hAnsi="Liberation Serif"/>
              </w:rPr>
              <w:t>- Шлем: Обязательная экипировка для водителя и пассажиров — защитный мотошлем. Отсутствие шлема наказывается штрафом и создает серьезный риск получения тяжелых травм.</w:t>
            </w:r>
          </w:p>
          <w:p w14:paraId="300AF33B" w14:textId="77777777" w:rsidR="00F92428" w:rsidRPr="00F6427E" w:rsidRDefault="00F92428" w:rsidP="00831A65">
            <w:pPr>
              <w:rPr>
                <w:rFonts w:ascii="Liberation Serif" w:hAnsi="Liberation Serif"/>
              </w:rPr>
            </w:pPr>
            <w:r w:rsidRPr="00F6427E">
              <w:rPr>
                <w:rFonts w:ascii="Liberation Serif" w:hAnsi="Liberation Serif"/>
              </w:rPr>
              <w:lastRenderedPageBreak/>
              <w:t>- Права водителей категории B, C или D: Если у вас имеются водительские права категории B, C или D, получать отдельное удостоверение тракториста-машиниста для управления квадроциклом не потребуется, так как данные категории позволяют управлять техникой малой мощности.</w:t>
            </w:r>
          </w:p>
          <w:p w14:paraId="2F21F43A" w14:textId="77777777" w:rsidR="00F92428" w:rsidRPr="00F6427E" w:rsidRDefault="00F92428" w:rsidP="00831A65">
            <w:pPr>
              <w:rPr>
                <w:rFonts w:ascii="Liberation Serif" w:hAnsi="Liberation Serif"/>
              </w:rPr>
            </w:pPr>
            <w:r w:rsidRPr="00F6427E">
              <w:rPr>
                <w:rFonts w:ascii="Liberation Serif" w:hAnsi="Liberation Serif"/>
              </w:rPr>
              <w:t>Стоит помнить, что квадроциклы не предусмотрены для передвижения по дорогам общего пользования. Использование их на общих дорогах запрещено, исключение составляют специализированные мероприятия или случаи эвакуации техники.</w:t>
            </w:r>
          </w:p>
        </w:tc>
      </w:tr>
      <w:tr w:rsidR="00F92428" w:rsidRPr="00AF1162" w14:paraId="3708AB4D" w14:textId="77777777" w:rsidTr="00F6427E">
        <w:tc>
          <w:tcPr>
            <w:tcW w:w="2374" w:type="dxa"/>
          </w:tcPr>
          <w:p w14:paraId="432BD3BD" w14:textId="77777777" w:rsidR="00F92428" w:rsidRPr="00F6427E" w:rsidRDefault="00F92428" w:rsidP="00831A65">
            <w:pPr>
              <w:rPr>
                <w:rFonts w:ascii="Liberation Serif" w:hAnsi="Liberation Serif"/>
              </w:rPr>
            </w:pPr>
            <w:r w:rsidRPr="00F6427E">
              <w:rPr>
                <w:rFonts w:ascii="Liberation Serif" w:hAnsi="Liberation Serif"/>
              </w:rPr>
              <w:lastRenderedPageBreak/>
              <w:t xml:space="preserve">Со </w:t>
            </w:r>
            <w:proofErr w:type="spellStart"/>
            <w:r w:rsidRPr="00F6427E">
              <w:rPr>
                <w:rFonts w:ascii="Liberation Serif" w:hAnsi="Liberation Serif"/>
              </w:rPr>
              <w:t>скольки</w:t>
            </w:r>
            <w:proofErr w:type="spellEnd"/>
            <w:r w:rsidRPr="00F6427E">
              <w:rPr>
                <w:rFonts w:ascii="Liberation Serif" w:hAnsi="Liberation Serif"/>
              </w:rPr>
              <w:t xml:space="preserve"> лет можно управлять мотоциклом?</w:t>
            </w:r>
          </w:p>
        </w:tc>
        <w:tc>
          <w:tcPr>
            <w:tcW w:w="7479" w:type="dxa"/>
          </w:tcPr>
          <w:p w14:paraId="0366DA06" w14:textId="77777777" w:rsidR="00F92428" w:rsidRPr="00F6427E" w:rsidRDefault="00F92428" w:rsidP="00831A65">
            <w:pPr>
              <w:rPr>
                <w:rFonts w:ascii="Liberation Serif" w:hAnsi="Liberation Serif"/>
              </w:rPr>
            </w:pPr>
            <w:r w:rsidRPr="00F6427E">
              <w:rPr>
                <w:rFonts w:ascii="Liberation Serif" w:hAnsi="Liberation Serif"/>
              </w:rPr>
              <w:t>Управлять мотоциклом можно с определенного возраста, зависящего от объёма двигателя и его мощности:</w:t>
            </w:r>
          </w:p>
          <w:p w14:paraId="1BC6BBEC" w14:textId="77777777" w:rsidR="00F92428" w:rsidRPr="00F6427E" w:rsidRDefault="00F92428" w:rsidP="00831A65">
            <w:pPr>
              <w:rPr>
                <w:rFonts w:ascii="Liberation Serif" w:hAnsi="Liberation Serif"/>
              </w:rPr>
            </w:pPr>
            <w:r w:rsidRPr="00F6427E">
              <w:rPr>
                <w:rFonts w:ascii="Liberation Serif" w:hAnsi="Liberation Serif"/>
              </w:rPr>
              <w:t>- Легкие мотоциклы (объем двигателя до 125 куб. см и мощность не более 11 кВт) можно водить с 16 лет. Для этого необходимо получить водительское удостоверение категории «А1». Получение данной категории осуществляется после прохождения специализированного обучения в автошколе и успешной сдачи экзаменов в Госавтоинспекции.</w:t>
            </w:r>
          </w:p>
          <w:p w14:paraId="322418DD" w14:textId="77777777" w:rsidR="00F92428" w:rsidRPr="00F6427E" w:rsidRDefault="00F92428" w:rsidP="00831A65">
            <w:pPr>
              <w:rPr>
                <w:rFonts w:ascii="Liberation Serif" w:hAnsi="Liberation Serif"/>
              </w:rPr>
            </w:pPr>
            <w:r w:rsidRPr="00F6427E">
              <w:rPr>
                <w:rFonts w:ascii="Liberation Serif" w:hAnsi="Liberation Serif"/>
              </w:rPr>
              <w:t>- Классические мотоциклы (объём двигателя свыше 125 куб. см и мощность более 11 кВт) разрешено водить только с 18 лет. Для этого необходимо иметь водительское удостоверение категории «А», которое также выдаётся после прохождения профессионального обучения и успешной сдачи экзаменов в Госавтоинспекции.</w:t>
            </w:r>
          </w:p>
          <w:p w14:paraId="2DDA9EBE" w14:textId="77777777" w:rsidR="00F92428" w:rsidRPr="00F6427E" w:rsidRDefault="00F92428" w:rsidP="00831A65">
            <w:pPr>
              <w:rPr>
                <w:rFonts w:ascii="Liberation Serif" w:hAnsi="Liberation Serif"/>
              </w:rPr>
            </w:pPr>
            <w:r w:rsidRPr="00F6427E">
              <w:rPr>
                <w:rFonts w:ascii="Liberation Serif" w:hAnsi="Liberation Serif"/>
              </w:rPr>
              <w:t>Без наличия соответствующих прав управление мотоциклом запрещено, а нарушение данного правила карается крупными штрафами и иными административными санкциями.</w:t>
            </w:r>
          </w:p>
        </w:tc>
      </w:tr>
      <w:tr w:rsidR="00F6427E" w:rsidRPr="00AF1162" w14:paraId="4305C9DF" w14:textId="77777777" w:rsidTr="00F6427E">
        <w:tc>
          <w:tcPr>
            <w:tcW w:w="2374" w:type="dxa"/>
          </w:tcPr>
          <w:p w14:paraId="62A07F5D" w14:textId="77777777" w:rsidR="00F6427E" w:rsidRPr="00F6427E" w:rsidRDefault="00F6427E" w:rsidP="00831A65">
            <w:pPr>
              <w:rPr>
                <w:rFonts w:ascii="Liberation Serif" w:hAnsi="Liberation Serif"/>
              </w:rPr>
            </w:pPr>
            <w:r w:rsidRPr="00F6427E">
              <w:rPr>
                <w:rFonts w:ascii="Liberation Serif" w:hAnsi="Liberation Serif"/>
              </w:rPr>
              <w:t>Нужно ли надевать мотошлем, при передвижении на мотоцикле/ мопеде/квадроцикле в качестве пассажира</w:t>
            </w:r>
          </w:p>
        </w:tc>
        <w:tc>
          <w:tcPr>
            <w:tcW w:w="7479" w:type="dxa"/>
          </w:tcPr>
          <w:p w14:paraId="4242FD2F" w14:textId="77777777" w:rsidR="00F6427E" w:rsidRPr="00F6427E" w:rsidRDefault="00F6427E" w:rsidP="00F6427E">
            <w:pPr>
              <w:rPr>
                <w:rFonts w:ascii="Liberation Serif" w:hAnsi="Liberation Serif" w:cs="Courier New"/>
                <w:spacing w:val="-5"/>
              </w:rPr>
            </w:pPr>
            <w:r w:rsidRPr="00F6427E">
              <w:rPr>
                <w:rStyle w:val="sc-dvwkko"/>
                <w:rFonts w:ascii="Liberation Serif" w:hAnsi="Liberation Serif" w:cs="Courier New"/>
                <w:spacing w:val="-5"/>
                <w:bdr w:val="none" w:sz="0" w:space="0" w:color="auto" w:frame="1"/>
              </w:rPr>
              <w:t>Мотошлем обязателен для всех участников движения на мотоцикле, мопеде или квадроцикле, включая пассажиров. Это установлено законодательно и направлено на повышение безопасности.</w:t>
            </w:r>
          </w:p>
          <w:p w14:paraId="1EF7CB38" w14:textId="77777777" w:rsidR="00F6427E" w:rsidRPr="00F6427E" w:rsidRDefault="00F6427E" w:rsidP="00F6427E">
            <w:pPr>
              <w:rPr>
                <w:rFonts w:ascii="Liberation Serif" w:hAnsi="Liberation Serif" w:cs="Courier New"/>
                <w:spacing w:val="-5"/>
              </w:rPr>
            </w:pPr>
            <w:r w:rsidRPr="00F6427E">
              <w:rPr>
                <w:rStyle w:val="sc-dvwkko"/>
                <w:rFonts w:ascii="Liberation Serif" w:hAnsi="Liberation Serif" w:cs="Courier New"/>
                <w:spacing w:val="-5"/>
                <w:bdr w:val="none" w:sz="0" w:space="0" w:color="auto" w:frame="1"/>
              </w:rPr>
              <w:t>Неважно, кем вы являетесь — водителем или пассажиром, мотошлем необходим в любом случае. Он служит надежной защитой головы от ударов при падении или столкновении, уменьшая риск серьезных травм и гибели.</w:t>
            </w:r>
          </w:p>
          <w:p w14:paraId="233BE056" w14:textId="77777777" w:rsidR="00F6427E" w:rsidRPr="00F6427E" w:rsidRDefault="00F6427E" w:rsidP="00F6427E">
            <w:pPr>
              <w:rPr>
                <w:rStyle w:val="sc-dvwkko"/>
                <w:rFonts w:ascii="Liberation Serif" w:hAnsi="Liberation Serif" w:cs="Courier New"/>
                <w:spacing w:val="-5"/>
                <w:bdr w:val="none" w:sz="0" w:space="0" w:color="auto" w:frame="1"/>
              </w:rPr>
            </w:pPr>
            <w:r w:rsidRPr="00F6427E">
              <w:rPr>
                <w:rStyle w:val="sc-dvwkko"/>
                <w:rFonts w:ascii="Liberation Serif" w:hAnsi="Liberation Serif" w:cs="Courier New"/>
                <w:spacing w:val="-5"/>
                <w:bdr w:val="none" w:sz="0" w:space="0" w:color="auto" w:frame="1"/>
              </w:rPr>
              <w:t>Надевайте качественный мотошлем, соответствующий ГОСТу.</w:t>
            </w:r>
          </w:p>
          <w:p w14:paraId="4B1A1789" w14:textId="77777777" w:rsidR="00F6427E" w:rsidRPr="00F6427E" w:rsidRDefault="00F6427E" w:rsidP="00831A65">
            <w:pPr>
              <w:rPr>
                <w:rFonts w:ascii="Liberation Serif" w:hAnsi="Liberation Serif"/>
              </w:rPr>
            </w:pPr>
            <w:r w:rsidRPr="00F6427E">
              <w:rPr>
                <w:rFonts w:ascii="Liberation Serif" w:hAnsi="Liberation Serif" w:cs="Arial"/>
                <w:spacing w:val="-5"/>
                <w:shd w:val="clear" w:color="auto" w:fill="FFFFFF" w:themeFill="background1"/>
              </w:rPr>
              <w:t>В России для мотошлемов применяется стандарт ГОСТ Р 54946–2012, который регулирует требования к качеству, прочности и безопасности шлемов. Выбор качественного шлема, подходящего по размеру и надежно зафиксированного ремешком под подбородком, значительно снизит риск серьезных травм при возможном падении или столкновении.</w:t>
            </w:r>
          </w:p>
        </w:tc>
      </w:tr>
      <w:tr w:rsidR="00F92428" w:rsidRPr="00AF1162" w14:paraId="3D9AF65F" w14:textId="77777777" w:rsidTr="00F6427E">
        <w:tc>
          <w:tcPr>
            <w:tcW w:w="2374" w:type="dxa"/>
          </w:tcPr>
          <w:p w14:paraId="501E4774" w14:textId="77777777" w:rsidR="00F92428" w:rsidRPr="00F6427E" w:rsidRDefault="00F92428" w:rsidP="00831A65">
            <w:pPr>
              <w:rPr>
                <w:rFonts w:ascii="Liberation Serif" w:hAnsi="Liberation Serif"/>
                <w:bCs/>
              </w:rPr>
            </w:pPr>
            <w:r w:rsidRPr="00F6427E">
              <w:rPr>
                <w:rFonts w:ascii="Liberation Serif" w:hAnsi="Liberation Serif"/>
                <w:bCs/>
                <w:bdr w:val="none" w:sz="0" w:space="0" w:color="auto" w:frame="1"/>
              </w:rPr>
              <w:t>Почему опасно перебегать дорогу на красный сигнал светофора, даже если нет машин?</w:t>
            </w:r>
          </w:p>
          <w:p w14:paraId="34A80602" w14:textId="77777777" w:rsidR="00F92428" w:rsidRPr="00F6427E" w:rsidRDefault="00F92428" w:rsidP="00831A65">
            <w:pPr>
              <w:rPr>
                <w:rFonts w:ascii="Liberation Serif" w:hAnsi="Liberation Serif"/>
              </w:rPr>
            </w:pPr>
          </w:p>
        </w:tc>
        <w:tc>
          <w:tcPr>
            <w:tcW w:w="7479" w:type="dxa"/>
            <w:shd w:val="clear" w:color="auto" w:fill="FFFFFF" w:themeFill="background1"/>
          </w:tcPr>
          <w:p w14:paraId="2CFB3E8A" w14:textId="77777777" w:rsidR="00F92428" w:rsidRPr="00F6427E" w:rsidRDefault="00F92428" w:rsidP="00831A65">
            <w:pPr>
              <w:rPr>
                <w:rFonts w:ascii="Liberation Serif" w:hAnsi="Liberation Serif" w:cs="Arial"/>
                <w:shd w:val="clear" w:color="auto" w:fill="FFFFFF" w:themeFill="background1"/>
              </w:rPr>
            </w:pPr>
            <w:r w:rsidRPr="00F6427E">
              <w:rPr>
                <w:rFonts w:ascii="Liberation Serif" w:hAnsi="Liberation Serif" w:cs="Arial"/>
                <w:spacing w:val="-5"/>
                <w:shd w:val="clear" w:color="auto" w:fill="FFFFFF" w:themeFill="background1"/>
              </w:rPr>
              <w:t>Красный сигнал светофора означает стоп для пешеходов, даже если визуально кажется, что дорога свободна. Перекресток — место повышенного риска, и, перебегая дорогу на красный свет, пешеход нарушает ПДД и создает опасность для себя и других участников движения. Автомобили могут появляться неожиданно, водитель может не успеть среагировать на стремительного пешехода, особенно если светофор недавно сменился на красный.</w:t>
            </w:r>
          </w:p>
        </w:tc>
      </w:tr>
      <w:tr w:rsidR="00F92428" w:rsidRPr="00AF1162" w14:paraId="4E7359BE" w14:textId="77777777" w:rsidTr="00F6427E">
        <w:tc>
          <w:tcPr>
            <w:tcW w:w="2374" w:type="dxa"/>
          </w:tcPr>
          <w:p w14:paraId="7CEA63DD" w14:textId="77777777" w:rsidR="00F92428" w:rsidRPr="00F6427E" w:rsidRDefault="00F92428" w:rsidP="00831A65">
            <w:pPr>
              <w:rPr>
                <w:rFonts w:ascii="Liberation Serif" w:hAnsi="Liberation Serif"/>
              </w:rPr>
            </w:pPr>
            <w:r w:rsidRPr="00F6427E">
              <w:rPr>
                <w:rStyle w:val="sc-dvwkko"/>
                <w:rFonts w:ascii="Liberation Serif" w:hAnsi="Liberation Serif"/>
                <w:bdr w:val="none" w:sz="0" w:space="0" w:color="auto" w:frame="1"/>
              </w:rPr>
              <w:t>Почему нельзя выходить на дорогу из-за стоящего автомобиля?</w:t>
            </w:r>
          </w:p>
        </w:tc>
        <w:tc>
          <w:tcPr>
            <w:tcW w:w="7479" w:type="dxa"/>
            <w:shd w:val="clear" w:color="auto" w:fill="FFFFFF" w:themeFill="background1"/>
          </w:tcPr>
          <w:p w14:paraId="47060ED2" w14:textId="77777777" w:rsidR="00F92428" w:rsidRPr="00F6427E" w:rsidRDefault="00F92428" w:rsidP="00831A65">
            <w:pPr>
              <w:rPr>
                <w:rFonts w:ascii="Liberation Serif" w:hAnsi="Liberation Serif" w:cs="Arial"/>
                <w:spacing w:val="-5"/>
                <w:shd w:val="clear" w:color="auto" w:fill="FFFFFF" w:themeFill="background1"/>
              </w:rPr>
            </w:pPr>
            <w:r w:rsidRPr="00F6427E">
              <w:rPr>
                <w:rFonts w:ascii="Liberation Serif" w:hAnsi="Liberation Serif" w:cs="Arial"/>
                <w:spacing w:val="-5"/>
                <w:shd w:val="clear" w:color="auto" w:fill="FFFFFF" w:themeFill="background1"/>
              </w:rPr>
              <w:t>Стоящий автомобиль закрывает обзор дороги и может скрыть приближающийся транспорт. Внезапно выбежавший пешеход рискует попасть под колеса автомобиля, который водитель не заметил из-за преграды. Подобные действия грозят тяжелыми травмами или смертью.</w:t>
            </w:r>
          </w:p>
        </w:tc>
      </w:tr>
      <w:tr w:rsidR="00F92428" w:rsidRPr="00AF1162" w14:paraId="6DBEE550" w14:textId="77777777" w:rsidTr="00F6427E">
        <w:tc>
          <w:tcPr>
            <w:tcW w:w="2374" w:type="dxa"/>
          </w:tcPr>
          <w:p w14:paraId="3A46A47E" w14:textId="77777777" w:rsidR="00F92428" w:rsidRPr="00F6427E" w:rsidRDefault="00F92428" w:rsidP="00831A65">
            <w:pPr>
              <w:rPr>
                <w:rStyle w:val="sc-dvwkko"/>
                <w:rFonts w:ascii="Liberation Serif" w:hAnsi="Liberation Serif"/>
              </w:rPr>
            </w:pPr>
            <w:r w:rsidRPr="00F6427E">
              <w:rPr>
                <w:rStyle w:val="sc-dvwkko"/>
                <w:rFonts w:ascii="Liberation Serif" w:hAnsi="Liberation Serif"/>
                <w:bdr w:val="none" w:sz="0" w:space="0" w:color="auto" w:frame="1"/>
              </w:rPr>
              <w:t xml:space="preserve">Почему при поездке на велосипеде или мопеде необходимо использовать шлем и защитную </w:t>
            </w:r>
            <w:r w:rsidRPr="00F6427E">
              <w:rPr>
                <w:rStyle w:val="sc-dvwkko"/>
                <w:rFonts w:ascii="Liberation Serif" w:hAnsi="Liberation Serif"/>
                <w:bdr w:val="none" w:sz="0" w:space="0" w:color="auto" w:frame="1"/>
              </w:rPr>
              <w:lastRenderedPageBreak/>
              <w:t>экипировку?</w:t>
            </w:r>
          </w:p>
        </w:tc>
        <w:tc>
          <w:tcPr>
            <w:tcW w:w="7479" w:type="dxa"/>
            <w:shd w:val="clear" w:color="auto" w:fill="FFFFFF" w:themeFill="background1"/>
          </w:tcPr>
          <w:p w14:paraId="432140C7" w14:textId="77777777" w:rsidR="00F92428" w:rsidRPr="00F6427E" w:rsidRDefault="00F92428" w:rsidP="00831A65">
            <w:pPr>
              <w:rPr>
                <w:rFonts w:ascii="Liberation Serif" w:hAnsi="Liberation Serif" w:cs="Arial"/>
                <w:spacing w:val="-5"/>
                <w:shd w:val="clear" w:color="auto" w:fill="FFFFFF" w:themeFill="background1"/>
              </w:rPr>
            </w:pPr>
            <w:r w:rsidRPr="00F6427E">
              <w:rPr>
                <w:rFonts w:ascii="Liberation Serif" w:hAnsi="Liberation Serif" w:cs="Arial"/>
                <w:spacing w:val="-5"/>
                <w:shd w:val="clear" w:color="auto" w:fill="FFFFFF" w:themeFill="background1"/>
              </w:rPr>
              <w:lastRenderedPageBreak/>
              <w:t>В случае падения или столкновения шлем и защита помогут смягчить удары и уменьшить риск переломов, сотрясений мозга и других серьезных травм. Защитная экипировка значительно повышает шансы выжить и сократить последствия аварий.</w:t>
            </w:r>
          </w:p>
        </w:tc>
      </w:tr>
      <w:tr w:rsidR="00F92428" w:rsidRPr="00AF1162" w14:paraId="2F4AC5AF" w14:textId="77777777" w:rsidTr="00F6427E">
        <w:tc>
          <w:tcPr>
            <w:tcW w:w="2374" w:type="dxa"/>
          </w:tcPr>
          <w:p w14:paraId="4F7011CB" w14:textId="77777777" w:rsidR="00F92428" w:rsidRPr="00F6427E" w:rsidRDefault="00F92428" w:rsidP="00831A65">
            <w:pPr>
              <w:rPr>
                <w:rStyle w:val="sc-dvwkko"/>
                <w:rFonts w:ascii="Liberation Serif" w:hAnsi="Liberation Serif"/>
              </w:rPr>
            </w:pPr>
            <w:r w:rsidRPr="00F6427E">
              <w:rPr>
                <w:rStyle w:val="sc-dvwkko"/>
                <w:rFonts w:ascii="Liberation Serif" w:hAnsi="Liberation Serif"/>
                <w:bdr w:val="none" w:sz="0" w:space="0" w:color="auto" w:frame="1"/>
              </w:rPr>
              <w:t>Какие штрафы предусмотрены за отказ от использования ремней безопасности в автомобиле?</w:t>
            </w:r>
          </w:p>
        </w:tc>
        <w:tc>
          <w:tcPr>
            <w:tcW w:w="7479" w:type="dxa"/>
            <w:shd w:val="clear" w:color="auto" w:fill="FFFFFF" w:themeFill="background1"/>
          </w:tcPr>
          <w:p w14:paraId="19676999" w14:textId="77777777" w:rsidR="00F92428" w:rsidRPr="00F6427E" w:rsidRDefault="00F92428" w:rsidP="00831A65">
            <w:pPr>
              <w:rPr>
                <w:rFonts w:ascii="Liberation Serif" w:hAnsi="Liberation Serif" w:cs="Arial"/>
                <w:spacing w:val="-5"/>
                <w:shd w:val="clear" w:color="auto" w:fill="FFFFFF" w:themeFill="background1"/>
              </w:rPr>
            </w:pPr>
            <w:r w:rsidRPr="00F6427E">
              <w:rPr>
                <w:rFonts w:ascii="Liberation Serif" w:hAnsi="Liberation Serif" w:cs="Arial"/>
                <w:spacing w:val="-5"/>
                <w:shd w:val="clear" w:color="auto" w:fill="FFFFFF" w:themeFill="background1"/>
              </w:rPr>
              <w:t>За неиспользование ремней безопасности предусмотрены значительные штрафы как для водителя, так и для пассажиров. Размер штрафа составляет 1500 рублей для водителя и 500 рублей для пассажира. Это наказание введено для повышения безопасности и снижения числа пострадавших в ДТП.</w:t>
            </w:r>
          </w:p>
        </w:tc>
      </w:tr>
      <w:tr w:rsidR="00F92428" w:rsidRPr="00AF1162" w14:paraId="0F3E40E2" w14:textId="77777777" w:rsidTr="00F6427E">
        <w:tc>
          <w:tcPr>
            <w:tcW w:w="2374" w:type="dxa"/>
          </w:tcPr>
          <w:p w14:paraId="628E9FC4" w14:textId="77777777" w:rsidR="00F92428" w:rsidRPr="00F6427E" w:rsidRDefault="00F92428" w:rsidP="00831A65">
            <w:pPr>
              <w:rPr>
                <w:rStyle w:val="sc-dvwkko"/>
                <w:rFonts w:ascii="Liberation Serif" w:hAnsi="Liberation Serif"/>
              </w:rPr>
            </w:pPr>
            <w:r w:rsidRPr="00F6427E">
              <w:rPr>
                <w:rStyle w:val="sc-dvwkko"/>
                <w:rFonts w:ascii="Liberation Serif" w:hAnsi="Liberation Serif"/>
                <w:bdr w:val="none" w:sz="0" w:space="0" w:color="auto" w:frame="1"/>
              </w:rPr>
              <w:t xml:space="preserve">За что инспектор ДПС может выписать штраф, если подросток не спешился с велосипеда или </w:t>
            </w:r>
            <w:proofErr w:type="spellStart"/>
            <w:r w:rsidRPr="00F6427E">
              <w:rPr>
                <w:rStyle w:val="sc-dvwkko"/>
                <w:rFonts w:ascii="Liberation Serif" w:hAnsi="Liberation Serif"/>
                <w:bdr w:val="none" w:sz="0" w:space="0" w:color="auto" w:frame="1"/>
              </w:rPr>
              <w:t>электросамоката</w:t>
            </w:r>
            <w:proofErr w:type="spellEnd"/>
            <w:r w:rsidRPr="00F6427E">
              <w:rPr>
                <w:rStyle w:val="sc-dvwkko"/>
                <w:rFonts w:ascii="Liberation Serif" w:hAnsi="Liberation Serif"/>
                <w:bdr w:val="none" w:sz="0" w:space="0" w:color="auto" w:frame="1"/>
              </w:rPr>
              <w:t xml:space="preserve"> при переходе дороги по пешеходному переходу?</w:t>
            </w:r>
          </w:p>
        </w:tc>
        <w:tc>
          <w:tcPr>
            <w:tcW w:w="7479" w:type="dxa"/>
          </w:tcPr>
          <w:p w14:paraId="14941033" w14:textId="77777777" w:rsidR="00F92428" w:rsidRPr="00F6427E" w:rsidRDefault="00F92428" w:rsidP="00831A65">
            <w:pPr>
              <w:rPr>
                <w:rFonts w:ascii="Liberation Serif" w:hAnsi="Liberation Serif" w:cs="Arial"/>
                <w:spacing w:val="-5"/>
                <w:shd w:val="clear" w:color="auto" w:fill="FFFFFF" w:themeFill="background1"/>
              </w:rPr>
            </w:pPr>
            <w:r w:rsidRPr="00F6427E">
              <w:rPr>
                <w:rFonts w:ascii="Liberation Serif" w:hAnsi="Liberation Serif" w:cs="Arial"/>
                <w:spacing w:val="-5"/>
                <w:shd w:val="clear" w:color="auto" w:fill="FFFFFF" w:themeFill="background1"/>
              </w:rPr>
              <w:t>Инспектор может наложить административный штраф за нарушение пункта 24.8 ПДД РФ, предписывающего пешеходам спешиваться при пересечении дороги по пешеходному переходу. Штраф составит 800 рублей (ч. 2 ст. 12.29 КоАП РФ).</w:t>
            </w:r>
          </w:p>
        </w:tc>
      </w:tr>
      <w:tr w:rsidR="00F92428" w:rsidRPr="00AF1162" w14:paraId="7D6FCEEF" w14:textId="77777777" w:rsidTr="00F6427E">
        <w:tc>
          <w:tcPr>
            <w:tcW w:w="2374" w:type="dxa"/>
          </w:tcPr>
          <w:p w14:paraId="624BD519" w14:textId="77777777" w:rsidR="00F92428" w:rsidRPr="00F6427E" w:rsidRDefault="00F92428" w:rsidP="00831A65">
            <w:pPr>
              <w:rPr>
                <w:rStyle w:val="sc-dvwkko"/>
                <w:rFonts w:ascii="Liberation Serif" w:hAnsi="Liberation Serif"/>
              </w:rPr>
            </w:pPr>
            <w:r w:rsidRPr="00F6427E">
              <w:rPr>
                <w:rStyle w:val="sc-dvwkko"/>
                <w:rFonts w:ascii="Liberation Serif" w:hAnsi="Liberation Serif"/>
                <w:bdr w:val="none" w:sz="0" w:space="0" w:color="auto" w:frame="1"/>
              </w:rPr>
              <w:t>Какой штраф грозит подростку за отсутствие световозвращающих элементов (СВЭ) на одежде или велосипеде в темное время суток?</w:t>
            </w:r>
          </w:p>
        </w:tc>
        <w:tc>
          <w:tcPr>
            <w:tcW w:w="7479" w:type="dxa"/>
            <w:shd w:val="clear" w:color="auto" w:fill="FFFFFF" w:themeFill="background1"/>
          </w:tcPr>
          <w:p w14:paraId="123B065D" w14:textId="77777777" w:rsidR="00F92428" w:rsidRPr="00F6427E" w:rsidRDefault="00F92428" w:rsidP="00831A65">
            <w:pPr>
              <w:rPr>
                <w:rFonts w:ascii="Liberation Serif" w:hAnsi="Liberation Serif" w:cs="Arial"/>
                <w:spacing w:val="-5"/>
                <w:shd w:val="clear" w:color="auto" w:fill="EFF0F2"/>
              </w:rPr>
            </w:pPr>
            <w:r w:rsidRPr="00F6427E">
              <w:rPr>
                <w:rFonts w:ascii="Liberation Serif" w:hAnsi="Liberation Serif" w:cs="Arial"/>
                <w:spacing w:val="-5"/>
                <w:shd w:val="clear" w:color="auto" w:fill="FFFFFF" w:themeFill="background1"/>
              </w:rPr>
              <w:t>Отсутствие световозвращающих элементов в темное время суток может привести к штрафу в размере 500 рублей по ч. 1 ст. 12.29 КоАП РФ, так как это расценивается как нарушение правил безопасного поведения на дороге.</w:t>
            </w:r>
          </w:p>
        </w:tc>
      </w:tr>
      <w:tr w:rsidR="00F92428" w:rsidRPr="00AF1162" w14:paraId="5CD6D37E" w14:textId="77777777" w:rsidTr="00F6427E">
        <w:tc>
          <w:tcPr>
            <w:tcW w:w="2374" w:type="dxa"/>
          </w:tcPr>
          <w:p w14:paraId="4562AD05" w14:textId="77777777" w:rsidR="00F92428" w:rsidRPr="00F6427E" w:rsidRDefault="00F92428" w:rsidP="00831A65">
            <w:pPr>
              <w:rPr>
                <w:rStyle w:val="sc-dvwkko"/>
                <w:rFonts w:ascii="Liberation Serif" w:hAnsi="Liberation Serif"/>
              </w:rPr>
            </w:pPr>
            <w:r w:rsidRPr="00F6427E">
              <w:rPr>
                <w:rStyle w:val="sc-dvwkko"/>
                <w:rFonts w:ascii="Liberation Serif" w:hAnsi="Liberation Serif"/>
                <w:bdr w:val="none" w:sz="0" w:space="0" w:color="auto" w:frame="1"/>
              </w:rPr>
              <w:t>Может ли подросток сесть за руль автомобиля друга, если у него нет водительских прав?</w:t>
            </w:r>
          </w:p>
        </w:tc>
        <w:tc>
          <w:tcPr>
            <w:tcW w:w="7479" w:type="dxa"/>
            <w:shd w:val="clear" w:color="auto" w:fill="FFFFFF" w:themeFill="background1"/>
          </w:tcPr>
          <w:p w14:paraId="75947EF1" w14:textId="77777777" w:rsidR="00F92428" w:rsidRPr="00F6427E" w:rsidRDefault="00F92428" w:rsidP="00831A65">
            <w:pPr>
              <w:rPr>
                <w:rFonts w:ascii="Liberation Serif" w:hAnsi="Liberation Serif" w:cs="Arial"/>
                <w:spacing w:val="-5"/>
                <w:shd w:val="clear" w:color="auto" w:fill="EFF0F2"/>
              </w:rPr>
            </w:pPr>
            <w:r w:rsidRPr="00F6427E">
              <w:rPr>
                <w:rStyle w:val="sc-dvwkko"/>
                <w:rFonts w:ascii="Liberation Serif" w:hAnsi="Liberation Serif" w:cs="Courier New"/>
                <w:bdr w:val="none" w:sz="0" w:space="0" w:color="auto" w:frame="1"/>
              </w:rPr>
              <w:t>Садиться за руль автомобиля без водительских прав запрещено. За данное правонарушение предусмотрена административная ответственность — штраф в размере от 5 до 15 тысяч рублей по статье 12.7 КоАП РФ. Кроме того, владельцу автомобиля, предоставившему машину подростку, грозит штраф в размере 30 тыс. руб. (ч. 3 ст. 12.7 КоАП РФ).</w:t>
            </w:r>
          </w:p>
        </w:tc>
      </w:tr>
      <w:tr w:rsidR="00F92428" w:rsidRPr="00AF1162" w14:paraId="5D3E4E26" w14:textId="77777777" w:rsidTr="00F6427E">
        <w:tc>
          <w:tcPr>
            <w:tcW w:w="2374" w:type="dxa"/>
          </w:tcPr>
          <w:p w14:paraId="387C7100" w14:textId="77777777" w:rsidR="00F92428" w:rsidRPr="00F6427E" w:rsidRDefault="00F92428" w:rsidP="00831A65">
            <w:pPr>
              <w:rPr>
                <w:rStyle w:val="sc-dvwkko"/>
                <w:rFonts w:ascii="Liberation Serif" w:hAnsi="Liberation Serif"/>
                <w:bdr w:val="none" w:sz="0" w:space="0" w:color="auto" w:frame="1"/>
              </w:rPr>
            </w:pPr>
            <w:r w:rsidRPr="00F6427E">
              <w:rPr>
                <w:rFonts w:ascii="Liberation Serif" w:hAnsi="Liberation Serif" w:cs="Arial"/>
                <w:spacing w:val="-5"/>
                <w:shd w:val="clear" w:color="auto" w:fill="FFFFFF"/>
              </w:rPr>
              <w:t xml:space="preserve">Можно ли кататься на прокатном </w:t>
            </w:r>
            <w:proofErr w:type="spellStart"/>
            <w:r w:rsidRPr="00F6427E">
              <w:rPr>
                <w:rFonts w:ascii="Liberation Serif" w:hAnsi="Liberation Serif" w:cs="Arial"/>
                <w:spacing w:val="-5"/>
                <w:shd w:val="clear" w:color="auto" w:fill="FFFFFF"/>
              </w:rPr>
              <w:t>электросамокате</w:t>
            </w:r>
            <w:proofErr w:type="spellEnd"/>
            <w:r w:rsidRPr="00F6427E">
              <w:rPr>
                <w:rFonts w:ascii="Liberation Serif" w:hAnsi="Liberation Serif" w:cs="Arial"/>
                <w:spacing w:val="-5"/>
                <w:shd w:val="clear" w:color="auto" w:fill="FFFFFF"/>
              </w:rPr>
              <w:t xml:space="preserve"> ребенку младше 16 лет?</w:t>
            </w:r>
          </w:p>
        </w:tc>
        <w:tc>
          <w:tcPr>
            <w:tcW w:w="7479" w:type="dxa"/>
          </w:tcPr>
          <w:p w14:paraId="1907D9E1" w14:textId="77777777" w:rsidR="00F92428" w:rsidRPr="00F6427E" w:rsidRDefault="00F92428" w:rsidP="00831A65">
            <w:pPr>
              <w:rPr>
                <w:rFonts w:ascii="Liberation Serif" w:hAnsi="Liberation Serif" w:cs="Arial"/>
                <w:spacing w:val="-5"/>
                <w:shd w:val="clear" w:color="auto" w:fill="EFF0F2"/>
              </w:rPr>
            </w:pPr>
            <w:r w:rsidRPr="00F6427E">
              <w:rPr>
                <w:rFonts w:ascii="Liberation Serif" w:hAnsi="Liberation Serif" w:cs="Arial"/>
                <w:spacing w:val="-5"/>
                <w:shd w:val="clear" w:color="auto" w:fill="FFFFFF" w:themeFill="background1"/>
              </w:rPr>
              <w:t xml:space="preserve">Прокатные сервисы, предлагающие аренду </w:t>
            </w:r>
            <w:proofErr w:type="spellStart"/>
            <w:r w:rsidRPr="00F6427E">
              <w:rPr>
                <w:rFonts w:ascii="Liberation Serif" w:hAnsi="Liberation Serif" w:cs="Arial"/>
                <w:spacing w:val="-5"/>
                <w:shd w:val="clear" w:color="auto" w:fill="FFFFFF" w:themeFill="background1"/>
              </w:rPr>
              <w:t>электросамокатов</w:t>
            </w:r>
            <w:proofErr w:type="spellEnd"/>
            <w:r w:rsidRPr="00F6427E">
              <w:rPr>
                <w:rFonts w:ascii="Liberation Serif" w:hAnsi="Liberation Serif" w:cs="Arial"/>
                <w:spacing w:val="-5"/>
                <w:shd w:val="clear" w:color="auto" w:fill="FFFFFF" w:themeFill="background1"/>
              </w:rPr>
              <w:t xml:space="preserve">, устанавливают возрастные ограничения, так как аренда </w:t>
            </w:r>
            <w:proofErr w:type="spellStart"/>
            <w:r w:rsidRPr="00F6427E">
              <w:rPr>
                <w:rFonts w:ascii="Liberation Serif" w:hAnsi="Liberation Serif" w:cs="Arial"/>
                <w:spacing w:val="-5"/>
                <w:shd w:val="clear" w:color="auto" w:fill="FFFFFF" w:themeFill="background1"/>
              </w:rPr>
              <w:t>электросамоката</w:t>
            </w:r>
            <w:proofErr w:type="spellEnd"/>
            <w:r w:rsidRPr="00F6427E">
              <w:rPr>
                <w:rFonts w:ascii="Liberation Serif" w:hAnsi="Liberation Serif" w:cs="Arial"/>
                <w:spacing w:val="-5"/>
                <w:shd w:val="clear" w:color="auto" w:fill="FFFFFF" w:themeFill="background1"/>
              </w:rPr>
              <w:t xml:space="preserve"> связана с подписанием договора аренды, содержащего пункт о возрастных ограничениях. Детям младше 16 лет аренда </w:t>
            </w:r>
            <w:proofErr w:type="spellStart"/>
            <w:r w:rsidRPr="00F6427E">
              <w:rPr>
                <w:rFonts w:ascii="Liberation Serif" w:hAnsi="Liberation Serif" w:cs="Arial"/>
                <w:spacing w:val="-5"/>
                <w:shd w:val="clear" w:color="auto" w:fill="FFFFFF" w:themeFill="background1"/>
              </w:rPr>
              <w:t>электросамокатов</w:t>
            </w:r>
            <w:proofErr w:type="spellEnd"/>
            <w:r w:rsidRPr="00F6427E">
              <w:rPr>
                <w:rFonts w:ascii="Liberation Serif" w:hAnsi="Liberation Serif" w:cs="Arial"/>
                <w:spacing w:val="-5"/>
                <w:shd w:val="clear" w:color="auto" w:fill="FFFFFF" w:themeFill="background1"/>
              </w:rPr>
              <w:t xml:space="preserve"> запрещена условиями договора аренды</w:t>
            </w:r>
            <w:r w:rsidRPr="00F6427E">
              <w:rPr>
                <w:rFonts w:ascii="Liberation Serif" w:hAnsi="Liberation Serif" w:cs="Arial"/>
                <w:spacing w:val="-5"/>
                <w:shd w:val="clear" w:color="auto" w:fill="EFF0F2"/>
              </w:rPr>
              <w:t>.</w:t>
            </w:r>
          </w:p>
        </w:tc>
      </w:tr>
      <w:tr w:rsidR="00F92428" w:rsidRPr="00AF1162" w14:paraId="1DD46886" w14:textId="77777777" w:rsidTr="00F6427E">
        <w:tc>
          <w:tcPr>
            <w:tcW w:w="2374" w:type="dxa"/>
          </w:tcPr>
          <w:p w14:paraId="3A48F799" w14:textId="77777777" w:rsidR="00F92428" w:rsidRPr="00F6427E" w:rsidRDefault="00F92428" w:rsidP="00831A65">
            <w:pPr>
              <w:rPr>
                <w:rFonts w:ascii="Liberation Serif" w:hAnsi="Liberation Serif" w:cs="Arial"/>
                <w:spacing w:val="-5"/>
                <w:shd w:val="clear" w:color="auto" w:fill="FFFFFF"/>
              </w:rPr>
            </w:pPr>
            <w:r w:rsidRPr="00F6427E">
              <w:rPr>
                <w:rFonts w:ascii="Liberation Serif" w:hAnsi="Liberation Serif" w:cs="Arial"/>
                <w:spacing w:val="-5"/>
                <w:shd w:val="clear" w:color="auto" w:fill="FFFFFF"/>
              </w:rPr>
              <w:t xml:space="preserve">Можно ли передвигаться вдвоем на </w:t>
            </w:r>
            <w:proofErr w:type="spellStart"/>
            <w:r w:rsidRPr="00F6427E">
              <w:rPr>
                <w:rFonts w:ascii="Liberation Serif" w:hAnsi="Liberation Serif" w:cs="Arial"/>
                <w:spacing w:val="-5"/>
                <w:shd w:val="clear" w:color="auto" w:fill="FFFFFF"/>
              </w:rPr>
              <w:t>электросамокате</w:t>
            </w:r>
            <w:proofErr w:type="spellEnd"/>
            <w:r w:rsidRPr="00F6427E">
              <w:rPr>
                <w:rFonts w:ascii="Liberation Serif" w:hAnsi="Liberation Serif" w:cs="Arial"/>
                <w:spacing w:val="-5"/>
                <w:shd w:val="clear" w:color="auto" w:fill="FFFFFF"/>
              </w:rPr>
              <w:t>?</w:t>
            </w:r>
          </w:p>
        </w:tc>
        <w:tc>
          <w:tcPr>
            <w:tcW w:w="7479" w:type="dxa"/>
          </w:tcPr>
          <w:p w14:paraId="1C4F82B9" w14:textId="77777777" w:rsidR="00F92428" w:rsidRPr="00F6427E" w:rsidRDefault="00F92428" w:rsidP="00831A65">
            <w:pPr>
              <w:rPr>
                <w:rFonts w:ascii="Liberation Serif" w:hAnsi="Liberation Serif" w:cs="Courier New"/>
                <w:spacing w:val="-5"/>
              </w:rPr>
            </w:pPr>
            <w:r w:rsidRPr="00F6427E">
              <w:rPr>
                <w:rStyle w:val="sc-dvwkko"/>
                <w:rFonts w:ascii="Liberation Serif" w:hAnsi="Liberation Serif" w:cs="Courier New"/>
                <w:spacing w:val="-5"/>
                <w:bdr w:val="none" w:sz="0" w:space="0" w:color="auto" w:frame="1"/>
              </w:rPr>
              <w:t xml:space="preserve">Передвигаться вдвоем на одном </w:t>
            </w:r>
            <w:proofErr w:type="spellStart"/>
            <w:r w:rsidRPr="00F6427E">
              <w:rPr>
                <w:rStyle w:val="sc-dvwkko"/>
                <w:rFonts w:ascii="Liberation Serif" w:hAnsi="Liberation Serif" w:cs="Courier New"/>
                <w:spacing w:val="-5"/>
                <w:bdr w:val="none" w:sz="0" w:space="0" w:color="auto" w:frame="1"/>
              </w:rPr>
              <w:t>электросамокате</w:t>
            </w:r>
            <w:proofErr w:type="spellEnd"/>
            <w:r w:rsidRPr="00F6427E">
              <w:rPr>
                <w:rStyle w:val="sc-dvwkko"/>
                <w:rFonts w:ascii="Liberation Serif" w:hAnsi="Liberation Serif" w:cs="Courier New"/>
                <w:spacing w:val="-5"/>
                <w:bdr w:val="none" w:sz="0" w:space="0" w:color="auto" w:frame="1"/>
              </w:rPr>
              <w:t xml:space="preserve"> запрещено. Согласно правилам дорожного движения, </w:t>
            </w:r>
            <w:proofErr w:type="spellStart"/>
            <w:r w:rsidRPr="00F6427E">
              <w:rPr>
                <w:rStyle w:val="sc-dvwkko"/>
                <w:rFonts w:ascii="Liberation Serif" w:hAnsi="Liberation Serif" w:cs="Courier New"/>
                <w:spacing w:val="-5"/>
                <w:bdr w:val="none" w:sz="0" w:space="0" w:color="auto" w:frame="1"/>
              </w:rPr>
              <w:t>электросамокат</w:t>
            </w:r>
            <w:proofErr w:type="spellEnd"/>
            <w:r w:rsidRPr="00F6427E">
              <w:rPr>
                <w:rStyle w:val="sc-dvwkko"/>
                <w:rFonts w:ascii="Liberation Serif" w:hAnsi="Liberation Serif" w:cs="Courier New"/>
                <w:spacing w:val="-5"/>
                <w:bdr w:val="none" w:sz="0" w:space="0" w:color="auto" w:frame="1"/>
              </w:rPr>
              <w:t xml:space="preserve"> рассчитан только на одного человека и относится именно к средству индивидуальной мобильности. Если везти второго пассажира, нарушается устойчивость транспортного средства, увеличивается нагрузка на механизм, что негативно сказывается на управляемости и безопасности движения.</w:t>
            </w:r>
          </w:p>
          <w:p w14:paraId="3156BA64" w14:textId="77777777" w:rsidR="00F92428" w:rsidRPr="00F6427E" w:rsidRDefault="00F92428" w:rsidP="00831A65">
            <w:pPr>
              <w:rPr>
                <w:rFonts w:ascii="Liberation Serif" w:hAnsi="Liberation Serif" w:cs="Courier New"/>
                <w:spacing w:val="-5"/>
              </w:rPr>
            </w:pPr>
            <w:proofErr w:type="spellStart"/>
            <w:r w:rsidRPr="00F6427E">
              <w:rPr>
                <w:rStyle w:val="sc-dvwkko"/>
                <w:rFonts w:ascii="Liberation Serif" w:hAnsi="Liberation Serif" w:cs="Courier New"/>
                <w:spacing w:val="-5"/>
                <w:bdr w:val="none" w:sz="0" w:space="0" w:color="auto" w:frame="1"/>
              </w:rPr>
              <w:t>Электросамокат</w:t>
            </w:r>
            <w:proofErr w:type="spellEnd"/>
            <w:r w:rsidRPr="00F6427E">
              <w:rPr>
                <w:rStyle w:val="sc-dvwkko"/>
                <w:rFonts w:ascii="Liberation Serif" w:hAnsi="Liberation Serif" w:cs="Courier New"/>
                <w:spacing w:val="-5"/>
                <w:bdr w:val="none" w:sz="0" w:space="0" w:color="auto" w:frame="1"/>
              </w:rPr>
              <w:t xml:space="preserve"> обладает небольшим размером платформы и малым весом, который не рассчитан на двоих человек. Это может привести к поломке механизма, потере устойчивости и увеличению вероятности падения и травмирования обоих пассажиров.</w:t>
            </w:r>
          </w:p>
          <w:p w14:paraId="6739573B" w14:textId="77777777" w:rsidR="00F92428" w:rsidRPr="00F6427E" w:rsidRDefault="00F92428" w:rsidP="00831A65">
            <w:pPr>
              <w:rPr>
                <w:rFonts w:ascii="Liberation Serif" w:hAnsi="Liberation Serif" w:cs="Courier New"/>
                <w:spacing w:val="-5"/>
              </w:rPr>
            </w:pPr>
            <w:r w:rsidRPr="00F6427E">
              <w:rPr>
                <w:rStyle w:val="sc-dvwkko"/>
                <w:rFonts w:ascii="Liberation Serif" w:hAnsi="Liberation Serif" w:cs="Courier New"/>
                <w:spacing w:val="-5"/>
                <w:bdr w:val="none" w:sz="0" w:space="0" w:color="auto" w:frame="1"/>
              </w:rPr>
              <w:t xml:space="preserve">Поэтому, передвигаясь на </w:t>
            </w:r>
            <w:proofErr w:type="spellStart"/>
            <w:r w:rsidRPr="00F6427E">
              <w:rPr>
                <w:rStyle w:val="sc-dvwkko"/>
                <w:rFonts w:ascii="Liberation Serif" w:hAnsi="Liberation Serif" w:cs="Courier New"/>
                <w:spacing w:val="-5"/>
                <w:bdr w:val="none" w:sz="0" w:space="0" w:color="auto" w:frame="1"/>
              </w:rPr>
              <w:t>электросамокате</w:t>
            </w:r>
            <w:proofErr w:type="spellEnd"/>
            <w:r w:rsidRPr="00F6427E">
              <w:rPr>
                <w:rStyle w:val="sc-dvwkko"/>
                <w:rFonts w:ascii="Liberation Serif" w:hAnsi="Liberation Serif" w:cs="Courier New"/>
                <w:spacing w:val="-5"/>
                <w:bdr w:val="none" w:sz="0" w:space="0" w:color="auto" w:frame="1"/>
              </w:rPr>
              <w:t>, необходимо соблюдать указанное производителем число пассажиров — только один человек.</w:t>
            </w:r>
          </w:p>
        </w:tc>
      </w:tr>
      <w:tr w:rsidR="00F92428" w:rsidRPr="00AF1162" w14:paraId="2BBF77AD" w14:textId="77777777" w:rsidTr="00F6427E">
        <w:tc>
          <w:tcPr>
            <w:tcW w:w="2374" w:type="dxa"/>
          </w:tcPr>
          <w:p w14:paraId="78BA9A58" w14:textId="77777777" w:rsidR="00F92428" w:rsidRPr="00F6427E" w:rsidRDefault="00F92428" w:rsidP="00831A65">
            <w:pPr>
              <w:rPr>
                <w:rFonts w:ascii="Liberation Serif" w:hAnsi="Liberation Serif" w:cs="Arial"/>
                <w:spacing w:val="-5"/>
                <w:shd w:val="clear" w:color="auto" w:fill="FFFFFF"/>
              </w:rPr>
            </w:pPr>
            <w:r w:rsidRPr="00F6427E">
              <w:rPr>
                <w:rFonts w:ascii="Liberation Serif" w:hAnsi="Liberation Serif" w:cs="Arial"/>
                <w:spacing w:val="-5"/>
                <w:shd w:val="clear" w:color="auto" w:fill="FFFFFF"/>
              </w:rPr>
              <w:t xml:space="preserve">Как безопасно пересекать на </w:t>
            </w:r>
            <w:proofErr w:type="spellStart"/>
            <w:r w:rsidRPr="00F6427E">
              <w:rPr>
                <w:rFonts w:ascii="Liberation Serif" w:hAnsi="Liberation Serif" w:cs="Arial"/>
                <w:spacing w:val="-5"/>
                <w:shd w:val="clear" w:color="auto" w:fill="FFFFFF"/>
              </w:rPr>
              <w:t>электросамокате</w:t>
            </w:r>
            <w:proofErr w:type="spellEnd"/>
            <w:r w:rsidRPr="00F6427E">
              <w:rPr>
                <w:rFonts w:ascii="Liberation Serif" w:hAnsi="Liberation Serif" w:cs="Arial"/>
                <w:spacing w:val="-5"/>
                <w:shd w:val="clear" w:color="auto" w:fill="FFFFFF"/>
              </w:rPr>
              <w:t xml:space="preserve"> или велосипеде дворовые выезды при </w:t>
            </w:r>
            <w:r w:rsidRPr="00F6427E">
              <w:rPr>
                <w:rFonts w:ascii="Liberation Serif" w:hAnsi="Liberation Serif" w:cs="Arial"/>
                <w:spacing w:val="-5"/>
                <w:shd w:val="clear" w:color="auto" w:fill="FFFFFF"/>
              </w:rPr>
              <w:lastRenderedPageBreak/>
              <w:t>движении по тротуару чтобы не наехал автомобиль?</w:t>
            </w:r>
          </w:p>
        </w:tc>
        <w:tc>
          <w:tcPr>
            <w:tcW w:w="7479" w:type="dxa"/>
          </w:tcPr>
          <w:p w14:paraId="29C00E9E" w14:textId="77777777" w:rsidR="00F92428" w:rsidRPr="00F6427E" w:rsidRDefault="00F92428" w:rsidP="00831A65">
            <w:pPr>
              <w:rPr>
                <w:rStyle w:val="sc-dvwkko"/>
                <w:rFonts w:ascii="Liberation Serif" w:hAnsi="Liberation Serif" w:cs="Courier New"/>
                <w:spacing w:val="-5"/>
                <w:bdr w:val="none" w:sz="0" w:space="0" w:color="auto" w:frame="1"/>
              </w:rPr>
            </w:pPr>
            <w:r w:rsidRPr="00F6427E">
              <w:rPr>
                <w:rStyle w:val="sc-dvwkko"/>
                <w:rFonts w:ascii="Liberation Serif" w:hAnsi="Liberation Serif" w:cs="Courier New"/>
                <w:spacing w:val="-5"/>
                <w:bdr w:val="none" w:sz="0" w:space="0" w:color="auto" w:frame="1"/>
              </w:rPr>
              <w:lastRenderedPageBreak/>
              <w:t xml:space="preserve">При движении на </w:t>
            </w:r>
            <w:proofErr w:type="spellStart"/>
            <w:r w:rsidRPr="00F6427E">
              <w:rPr>
                <w:rStyle w:val="sc-dvwkko"/>
                <w:rFonts w:ascii="Liberation Serif" w:hAnsi="Liberation Serif" w:cs="Courier New"/>
                <w:spacing w:val="-5"/>
                <w:bdr w:val="none" w:sz="0" w:space="0" w:color="auto" w:frame="1"/>
              </w:rPr>
              <w:t>электросамокате</w:t>
            </w:r>
            <w:proofErr w:type="spellEnd"/>
            <w:r w:rsidRPr="00F6427E">
              <w:rPr>
                <w:rStyle w:val="sc-dvwkko"/>
                <w:rFonts w:ascii="Liberation Serif" w:hAnsi="Liberation Serif" w:cs="Courier New"/>
                <w:spacing w:val="-5"/>
                <w:bdr w:val="none" w:sz="0" w:space="0" w:color="auto" w:frame="1"/>
              </w:rPr>
              <w:t xml:space="preserve"> или велосипеде по тротуару нужно быть особенно осторожным при пересечении дворовых въездов и выездов, чтобы избежать наезда автомобиля. Вот несколько полезных советов, которые помогут безопасно преодолеть такие участки:</w:t>
            </w:r>
          </w:p>
          <w:p w14:paraId="47FD858F" w14:textId="77777777" w:rsidR="00F92428" w:rsidRPr="00F6427E" w:rsidRDefault="00F92428" w:rsidP="00831A65">
            <w:pPr>
              <w:rPr>
                <w:rStyle w:val="sc-dvwkko"/>
                <w:rFonts w:ascii="Liberation Serif" w:hAnsi="Liberation Serif" w:cs="Courier New"/>
                <w:spacing w:val="-5"/>
                <w:bdr w:val="none" w:sz="0" w:space="0" w:color="auto" w:frame="1"/>
              </w:rPr>
            </w:pPr>
            <w:r w:rsidRPr="00F6427E">
              <w:rPr>
                <w:rStyle w:val="sc-dvwkko"/>
                <w:rFonts w:ascii="Liberation Serif" w:hAnsi="Liberation Serif" w:cs="Courier New"/>
                <w:spacing w:val="-5"/>
                <w:bdr w:val="none" w:sz="0" w:space="0" w:color="auto" w:frame="1"/>
              </w:rPr>
              <w:t xml:space="preserve">1. Замедляться и быть готовым остановиться: Приближаясь к месту </w:t>
            </w:r>
            <w:r w:rsidRPr="00F6427E">
              <w:rPr>
                <w:rStyle w:val="sc-dvwkko"/>
                <w:rFonts w:ascii="Liberation Serif" w:hAnsi="Liberation Serif" w:cs="Courier New"/>
                <w:spacing w:val="-5"/>
                <w:bdr w:val="none" w:sz="0" w:space="0" w:color="auto" w:frame="1"/>
              </w:rPr>
              <w:lastRenderedPageBreak/>
              <w:t>выезда автомобиля, снизьте скорость и будьте готовы в любой момент остановиться. Дворовые выезды — частое место, где происходят столкновения.</w:t>
            </w:r>
          </w:p>
          <w:p w14:paraId="63F9A7B2" w14:textId="77777777" w:rsidR="00F92428" w:rsidRPr="00F6427E" w:rsidRDefault="00F92428" w:rsidP="00831A65">
            <w:pPr>
              <w:rPr>
                <w:rStyle w:val="sc-dvwkko"/>
                <w:rFonts w:ascii="Liberation Serif" w:hAnsi="Liberation Serif" w:cs="Courier New"/>
                <w:spacing w:val="-5"/>
                <w:bdr w:val="none" w:sz="0" w:space="0" w:color="auto" w:frame="1"/>
              </w:rPr>
            </w:pPr>
            <w:r w:rsidRPr="00F6427E">
              <w:rPr>
                <w:rStyle w:val="sc-dvwkko"/>
                <w:rFonts w:ascii="Liberation Serif" w:hAnsi="Liberation Serif" w:cs="Courier New"/>
                <w:spacing w:val="-5"/>
                <w:bdr w:val="none" w:sz="0" w:space="0" w:color="auto" w:frame="1"/>
              </w:rPr>
              <w:t>2. Повышать видимость</w:t>
            </w:r>
            <w:proofErr w:type="gramStart"/>
            <w:r w:rsidRPr="00F6427E">
              <w:rPr>
                <w:rStyle w:val="sc-dvwkko"/>
                <w:rFonts w:ascii="Liberation Serif" w:hAnsi="Liberation Serif" w:cs="Courier New"/>
                <w:spacing w:val="-5"/>
                <w:bdr w:val="none" w:sz="0" w:space="0" w:color="auto" w:frame="1"/>
              </w:rPr>
              <w:t>: Носите</w:t>
            </w:r>
            <w:proofErr w:type="gramEnd"/>
            <w:r w:rsidRPr="00F6427E">
              <w:rPr>
                <w:rStyle w:val="sc-dvwkko"/>
                <w:rFonts w:ascii="Liberation Serif" w:hAnsi="Liberation Serif" w:cs="Courier New"/>
                <w:spacing w:val="-5"/>
                <w:bdr w:val="none" w:sz="0" w:space="0" w:color="auto" w:frame="1"/>
              </w:rPr>
              <w:t xml:space="preserve"> светлую одежду, используйте </w:t>
            </w:r>
            <w:proofErr w:type="spellStart"/>
            <w:r w:rsidRPr="00F6427E">
              <w:rPr>
                <w:rStyle w:val="sc-dvwkko"/>
                <w:rFonts w:ascii="Liberation Serif" w:hAnsi="Liberation Serif" w:cs="Courier New"/>
                <w:spacing w:val="-5"/>
                <w:bdr w:val="none" w:sz="0" w:space="0" w:color="auto" w:frame="1"/>
              </w:rPr>
              <w:t>световозвращающие</w:t>
            </w:r>
            <w:proofErr w:type="spellEnd"/>
            <w:r w:rsidRPr="00F6427E">
              <w:rPr>
                <w:rStyle w:val="sc-dvwkko"/>
                <w:rFonts w:ascii="Liberation Serif" w:hAnsi="Liberation Serif" w:cs="Courier New"/>
                <w:spacing w:val="-5"/>
                <w:bdr w:val="none" w:sz="0" w:space="0" w:color="auto" w:frame="1"/>
              </w:rPr>
              <w:t xml:space="preserve"> элементы, включите подсветку на вашем </w:t>
            </w:r>
            <w:proofErr w:type="spellStart"/>
            <w:r w:rsidRPr="00F6427E">
              <w:rPr>
                <w:rStyle w:val="sc-dvwkko"/>
                <w:rFonts w:ascii="Liberation Serif" w:hAnsi="Liberation Serif" w:cs="Courier New"/>
                <w:spacing w:val="-5"/>
                <w:bdr w:val="none" w:sz="0" w:space="0" w:color="auto" w:frame="1"/>
              </w:rPr>
              <w:t>электросамокате</w:t>
            </w:r>
            <w:proofErr w:type="spellEnd"/>
            <w:r w:rsidRPr="00F6427E">
              <w:rPr>
                <w:rStyle w:val="sc-dvwkko"/>
                <w:rFonts w:ascii="Liberation Serif" w:hAnsi="Liberation Serif" w:cs="Courier New"/>
                <w:spacing w:val="-5"/>
                <w:bdr w:val="none" w:sz="0" w:space="0" w:color="auto" w:frame="1"/>
              </w:rPr>
              <w:t>, если она есть. Так водители заметят вас заранее.</w:t>
            </w:r>
          </w:p>
          <w:p w14:paraId="7BA35551" w14:textId="77777777" w:rsidR="00F92428" w:rsidRPr="00F6427E" w:rsidRDefault="00F92428" w:rsidP="00831A65">
            <w:pPr>
              <w:rPr>
                <w:rStyle w:val="sc-dvwkko"/>
                <w:rFonts w:ascii="Liberation Serif" w:hAnsi="Liberation Serif" w:cs="Courier New"/>
                <w:spacing w:val="-5"/>
                <w:bdr w:val="none" w:sz="0" w:space="0" w:color="auto" w:frame="1"/>
              </w:rPr>
            </w:pPr>
            <w:r w:rsidRPr="00F6427E">
              <w:rPr>
                <w:rStyle w:val="sc-dvwkko"/>
                <w:rFonts w:ascii="Liberation Serif" w:hAnsi="Liberation Serif" w:cs="Courier New"/>
                <w:spacing w:val="-5"/>
                <w:bdr w:val="none" w:sz="0" w:space="0" w:color="auto" w:frame="1"/>
              </w:rPr>
              <w:t>3. Проверять оба направления: Прежде чем пересечь выезд, обязательно посмотрите в обе стороны, чтобы убедиться, что автомобили не собираются выезжать или въезжать во двор.</w:t>
            </w:r>
          </w:p>
          <w:p w14:paraId="440CF5B8" w14:textId="77777777" w:rsidR="00F92428" w:rsidRPr="00F6427E" w:rsidRDefault="00F92428" w:rsidP="00831A65">
            <w:pPr>
              <w:rPr>
                <w:rStyle w:val="sc-dvwkko"/>
                <w:rFonts w:ascii="Liberation Serif" w:hAnsi="Liberation Serif" w:cs="Courier New"/>
                <w:spacing w:val="-5"/>
                <w:bdr w:val="none" w:sz="0" w:space="0" w:color="auto" w:frame="1"/>
              </w:rPr>
            </w:pPr>
            <w:r w:rsidRPr="00F6427E">
              <w:rPr>
                <w:rStyle w:val="sc-dvwkko"/>
                <w:rFonts w:ascii="Liberation Serif" w:hAnsi="Liberation Serif" w:cs="Courier New"/>
                <w:spacing w:val="-5"/>
                <w:bdr w:val="none" w:sz="0" w:space="0" w:color="auto" w:frame="1"/>
              </w:rPr>
              <w:t>4. Предсказывать поведение водителей: Если видите автомобиль, приближающийся к выезду, предполагайте худшее — что водитель вас не заметил или планирует быстро выехать. Замедляйтесь и ожидайте возможных маневров.</w:t>
            </w:r>
          </w:p>
          <w:p w14:paraId="403B5FE5" w14:textId="77777777" w:rsidR="00F92428" w:rsidRPr="00F6427E" w:rsidRDefault="00F92428" w:rsidP="00831A65">
            <w:pPr>
              <w:rPr>
                <w:rStyle w:val="sc-dvwkko"/>
                <w:rFonts w:ascii="Liberation Serif" w:hAnsi="Liberation Serif" w:cs="Courier New"/>
                <w:spacing w:val="-5"/>
                <w:bdr w:val="none" w:sz="0" w:space="0" w:color="auto" w:frame="1"/>
              </w:rPr>
            </w:pPr>
            <w:r w:rsidRPr="00F6427E">
              <w:rPr>
                <w:rStyle w:val="sc-dvwkko"/>
                <w:rFonts w:ascii="Liberation Serif" w:hAnsi="Liberation Serif" w:cs="Courier New"/>
                <w:spacing w:val="-5"/>
                <w:bdr w:val="none" w:sz="0" w:space="0" w:color="auto" w:frame="1"/>
              </w:rPr>
              <w:t>5. Не пересекать въезд на высокой скорости</w:t>
            </w:r>
            <w:proofErr w:type="gramStart"/>
            <w:r w:rsidRPr="00F6427E">
              <w:rPr>
                <w:rStyle w:val="sc-dvwkko"/>
                <w:rFonts w:ascii="Liberation Serif" w:hAnsi="Liberation Serif" w:cs="Courier New"/>
                <w:spacing w:val="-5"/>
                <w:bdr w:val="none" w:sz="0" w:space="0" w:color="auto" w:frame="1"/>
              </w:rPr>
              <w:t>: Не</w:t>
            </w:r>
            <w:proofErr w:type="gramEnd"/>
            <w:r w:rsidRPr="00F6427E">
              <w:rPr>
                <w:rStyle w:val="sc-dvwkko"/>
                <w:rFonts w:ascii="Liberation Serif" w:hAnsi="Liberation Serif" w:cs="Courier New"/>
                <w:spacing w:val="-5"/>
                <w:bdr w:val="none" w:sz="0" w:space="0" w:color="auto" w:frame="1"/>
              </w:rPr>
              <w:t xml:space="preserve"> совершайте быстрых и резких маневров, пересекая дворовой выезд. Резкие ускорения и крутые повороты увеличивают риск потери баланса и падение.</w:t>
            </w:r>
          </w:p>
          <w:p w14:paraId="40DABC0B" w14:textId="77777777" w:rsidR="00F92428" w:rsidRPr="00F6427E" w:rsidRDefault="00F92428" w:rsidP="00831A65">
            <w:pPr>
              <w:rPr>
                <w:rStyle w:val="sc-dvwkko"/>
                <w:rFonts w:ascii="Liberation Serif" w:hAnsi="Liberation Serif" w:cs="Courier New"/>
                <w:spacing w:val="-5"/>
                <w:bdr w:val="none" w:sz="0" w:space="0" w:color="auto" w:frame="1"/>
              </w:rPr>
            </w:pPr>
            <w:r w:rsidRPr="00F6427E">
              <w:rPr>
                <w:rStyle w:val="sc-dvwkko"/>
                <w:rFonts w:ascii="Liberation Serif" w:hAnsi="Liberation Serif" w:cs="Courier New"/>
                <w:spacing w:val="-5"/>
                <w:bdr w:val="none" w:sz="0" w:space="0" w:color="auto" w:frame="1"/>
              </w:rPr>
              <w:t xml:space="preserve">6. Использовать преимущества пешеходов: Если вы понимаете, что водитель вас не заметил, воспользуйтесь преимуществом пешехода и временно сойдите с </w:t>
            </w:r>
            <w:proofErr w:type="spellStart"/>
            <w:r w:rsidRPr="00F6427E">
              <w:rPr>
                <w:rStyle w:val="sc-dvwkko"/>
                <w:rFonts w:ascii="Liberation Serif" w:hAnsi="Liberation Serif" w:cs="Courier New"/>
                <w:spacing w:val="-5"/>
                <w:bdr w:val="none" w:sz="0" w:space="0" w:color="auto" w:frame="1"/>
              </w:rPr>
              <w:t>электросамоката</w:t>
            </w:r>
            <w:proofErr w:type="spellEnd"/>
            <w:r w:rsidRPr="00F6427E">
              <w:rPr>
                <w:rStyle w:val="sc-dvwkko"/>
                <w:rFonts w:ascii="Liberation Serif" w:hAnsi="Liberation Serif" w:cs="Courier New"/>
                <w:spacing w:val="-5"/>
                <w:bdr w:val="none" w:sz="0" w:space="0" w:color="auto" w:frame="1"/>
              </w:rPr>
              <w:t>, перейдите дорогу пешком, ведя самокат рядом с собой.</w:t>
            </w:r>
          </w:p>
          <w:p w14:paraId="226CC265" w14:textId="77777777" w:rsidR="00F92428" w:rsidRPr="00F6427E" w:rsidRDefault="00F92428" w:rsidP="00831A65">
            <w:pPr>
              <w:rPr>
                <w:rStyle w:val="sc-dvwkko"/>
                <w:rFonts w:ascii="Liberation Serif" w:hAnsi="Liberation Serif" w:cs="Courier New"/>
                <w:spacing w:val="-5"/>
                <w:bdr w:val="none" w:sz="0" w:space="0" w:color="auto" w:frame="1"/>
              </w:rPr>
            </w:pPr>
            <w:r w:rsidRPr="00F6427E">
              <w:rPr>
                <w:rStyle w:val="sc-dvwkko"/>
                <w:rFonts w:ascii="Liberation Serif" w:hAnsi="Liberation Serif" w:cs="Courier New"/>
                <w:spacing w:val="-5"/>
                <w:bdr w:val="none" w:sz="0" w:space="0" w:color="auto" w:frame="1"/>
              </w:rPr>
              <w:t>7. Рассматривать альтернативные маршруты: Иногда лучше объехать сложный участок, выбрав более безопасный путь, чем рисковать, пересекая беспокойные выезды.</w:t>
            </w:r>
          </w:p>
          <w:p w14:paraId="416A72B6" w14:textId="77777777" w:rsidR="00F92428" w:rsidRPr="00F6427E" w:rsidRDefault="00F92428" w:rsidP="00831A65">
            <w:pPr>
              <w:rPr>
                <w:rStyle w:val="sc-dvwkko"/>
                <w:rFonts w:ascii="Liberation Serif" w:hAnsi="Liberation Serif" w:cs="Courier New"/>
                <w:spacing w:val="-5"/>
                <w:bdr w:val="none" w:sz="0" w:space="0" w:color="auto" w:frame="1"/>
              </w:rPr>
            </w:pPr>
            <w:r w:rsidRPr="00F6427E">
              <w:rPr>
                <w:rStyle w:val="sc-dvwkko"/>
                <w:rFonts w:ascii="Liberation Serif" w:hAnsi="Liberation Serif" w:cs="Courier New"/>
                <w:spacing w:val="-5"/>
                <w:bdr w:val="none" w:sz="0" w:space="0" w:color="auto" w:frame="1"/>
              </w:rPr>
              <w:t xml:space="preserve">Следуя этим простым правилам, вы сможете безопасно передвигаться на </w:t>
            </w:r>
            <w:proofErr w:type="spellStart"/>
            <w:r w:rsidRPr="00F6427E">
              <w:rPr>
                <w:rStyle w:val="sc-dvwkko"/>
                <w:rFonts w:ascii="Liberation Serif" w:hAnsi="Liberation Serif" w:cs="Courier New"/>
                <w:spacing w:val="-5"/>
                <w:bdr w:val="none" w:sz="0" w:space="0" w:color="auto" w:frame="1"/>
              </w:rPr>
              <w:t>электросамокате</w:t>
            </w:r>
            <w:proofErr w:type="spellEnd"/>
            <w:r w:rsidRPr="00F6427E">
              <w:rPr>
                <w:rStyle w:val="sc-dvwkko"/>
                <w:rFonts w:ascii="Liberation Serif" w:hAnsi="Liberation Serif" w:cs="Courier New"/>
                <w:spacing w:val="-5"/>
                <w:bdr w:val="none" w:sz="0" w:space="0" w:color="auto" w:frame="1"/>
              </w:rPr>
              <w:t xml:space="preserve"> и избежать неприятностей на дороге.</w:t>
            </w:r>
          </w:p>
        </w:tc>
      </w:tr>
      <w:tr w:rsidR="00F92428" w:rsidRPr="00AF1162" w14:paraId="19FB7C77" w14:textId="77777777" w:rsidTr="00F6427E">
        <w:tc>
          <w:tcPr>
            <w:tcW w:w="2374" w:type="dxa"/>
          </w:tcPr>
          <w:p w14:paraId="6B5EED3B" w14:textId="77777777" w:rsidR="00F92428" w:rsidRPr="00F6427E" w:rsidRDefault="00F92428" w:rsidP="00831A65">
            <w:pPr>
              <w:rPr>
                <w:rFonts w:ascii="Liberation Serif" w:hAnsi="Liberation Serif" w:cs="Arial"/>
                <w:spacing w:val="-5"/>
                <w:shd w:val="clear" w:color="auto" w:fill="FFFFFF"/>
              </w:rPr>
            </w:pPr>
            <w:r w:rsidRPr="00F6427E">
              <w:rPr>
                <w:rFonts w:ascii="Liberation Serif" w:hAnsi="Liberation Serif" w:cs="Arial"/>
                <w:spacing w:val="-5"/>
                <w:shd w:val="clear" w:color="auto" w:fill="FFFFFF"/>
              </w:rPr>
              <w:lastRenderedPageBreak/>
              <w:t xml:space="preserve">Как безопасно двигаться по тротуару на </w:t>
            </w:r>
            <w:proofErr w:type="spellStart"/>
            <w:r w:rsidRPr="00F6427E">
              <w:rPr>
                <w:rFonts w:ascii="Liberation Serif" w:hAnsi="Liberation Serif" w:cs="Arial"/>
                <w:spacing w:val="-5"/>
                <w:shd w:val="clear" w:color="auto" w:fill="FFFFFF"/>
              </w:rPr>
              <w:t>электросамокате</w:t>
            </w:r>
            <w:proofErr w:type="spellEnd"/>
            <w:r w:rsidRPr="00F6427E">
              <w:rPr>
                <w:rFonts w:ascii="Liberation Serif" w:hAnsi="Liberation Serif" w:cs="Arial"/>
                <w:spacing w:val="-5"/>
                <w:shd w:val="clear" w:color="auto" w:fill="FFFFFF"/>
              </w:rPr>
              <w:t xml:space="preserve"> или велосипеде при наличии на нем пешеходов?</w:t>
            </w:r>
          </w:p>
        </w:tc>
        <w:tc>
          <w:tcPr>
            <w:tcW w:w="7479" w:type="dxa"/>
          </w:tcPr>
          <w:p w14:paraId="33BFD1EB" w14:textId="77777777" w:rsidR="00F92428" w:rsidRPr="00F6427E" w:rsidRDefault="00F92428" w:rsidP="00831A65">
            <w:pPr>
              <w:rPr>
                <w:rStyle w:val="sc-dvwkko"/>
                <w:rFonts w:ascii="Liberation Serif" w:hAnsi="Liberation Serif" w:cs="Courier New"/>
                <w:spacing w:val="-5"/>
                <w:bdr w:val="none" w:sz="0" w:space="0" w:color="auto" w:frame="1"/>
              </w:rPr>
            </w:pPr>
            <w:r w:rsidRPr="00F6427E">
              <w:rPr>
                <w:rStyle w:val="sc-dvwkko"/>
                <w:rFonts w:ascii="Liberation Serif" w:hAnsi="Liberation Serif" w:cs="Courier New"/>
                <w:spacing w:val="-5"/>
                <w:bdr w:val="none" w:sz="0" w:space="0" w:color="auto" w:frame="1"/>
              </w:rPr>
              <w:t xml:space="preserve">При движении по тротуару на </w:t>
            </w:r>
            <w:proofErr w:type="spellStart"/>
            <w:r w:rsidRPr="00F6427E">
              <w:rPr>
                <w:rStyle w:val="sc-dvwkko"/>
                <w:rFonts w:ascii="Liberation Serif" w:hAnsi="Liberation Serif" w:cs="Courier New"/>
                <w:spacing w:val="-5"/>
                <w:bdr w:val="none" w:sz="0" w:space="0" w:color="auto" w:frame="1"/>
              </w:rPr>
              <w:t>электросамокате</w:t>
            </w:r>
            <w:proofErr w:type="spellEnd"/>
            <w:r w:rsidRPr="00F6427E">
              <w:rPr>
                <w:rStyle w:val="sc-dvwkko"/>
                <w:rFonts w:ascii="Liberation Serif" w:hAnsi="Liberation Serif" w:cs="Courier New"/>
                <w:spacing w:val="-5"/>
                <w:bdr w:val="none" w:sz="0" w:space="0" w:color="auto" w:frame="1"/>
              </w:rPr>
              <w:t xml:space="preserve"> или велосипеде необходимо соблюдать несколько важных правил, чтобы обеспечить безопасность как себе, так и окружающим пешеходам:</w:t>
            </w:r>
          </w:p>
          <w:p w14:paraId="60E4E3FC" w14:textId="77777777" w:rsidR="00F92428" w:rsidRPr="00F6427E" w:rsidRDefault="00F92428" w:rsidP="00831A65">
            <w:pPr>
              <w:rPr>
                <w:rStyle w:val="sc-dvwkko"/>
                <w:rFonts w:ascii="Liberation Serif" w:hAnsi="Liberation Serif" w:cs="Courier New"/>
                <w:spacing w:val="-5"/>
                <w:bdr w:val="none" w:sz="0" w:space="0" w:color="auto" w:frame="1"/>
              </w:rPr>
            </w:pPr>
            <w:r w:rsidRPr="00F6427E">
              <w:rPr>
                <w:rStyle w:val="sc-dvwkko"/>
                <w:rFonts w:ascii="Liberation Serif" w:hAnsi="Liberation Serif" w:cs="Courier New"/>
                <w:spacing w:val="-5"/>
                <w:bdr w:val="none" w:sz="0" w:space="0" w:color="auto" w:frame="1"/>
              </w:rPr>
              <w:t>1. Двигайтесь медленно: Максимальная скорость на тротуарах не должна превышать 10–15 км/ч. Высокая скорость затрудняет маневрирование и увеличивает риск столкновения с людьми.</w:t>
            </w:r>
          </w:p>
          <w:p w14:paraId="480B1C8E" w14:textId="77777777" w:rsidR="00F92428" w:rsidRPr="00F6427E" w:rsidRDefault="00F92428" w:rsidP="00831A65">
            <w:pPr>
              <w:rPr>
                <w:rStyle w:val="sc-dvwkko"/>
                <w:rFonts w:ascii="Liberation Serif" w:hAnsi="Liberation Serif" w:cs="Courier New"/>
                <w:spacing w:val="-5"/>
                <w:bdr w:val="none" w:sz="0" w:space="0" w:color="auto" w:frame="1"/>
              </w:rPr>
            </w:pPr>
            <w:r w:rsidRPr="00F6427E">
              <w:rPr>
                <w:rStyle w:val="sc-dvwkko"/>
                <w:rFonts w:ascii="Liberation Serif" w:hAnsi="Liberation Serif" w:cs="Courier New"/>
                <w:spacing w:val="-5"/>
                <w:bdr w:val="none" w:sz="0" w:space="0" w:color="auto" w:frame="1"/>
              </w:rPr>
              <w:t>2. Будьте внимательны: Постоянно наблюдайте за окружающей обстановкой, особенно за маленькими детьми, пожилыми людьми и животными, которые могут неожиданно сменить направление движения.</w:t>
            </w:r>
          </w:p>
          <w:p w14:paraId="6D533D8A" w14:textId="77777777" w:rsidR="00F92428" w:rsidRPr="00F6427E" w:rsidRDefault="00F92428" w:rsidP="00831A65">
            <w:pPr>
              <w:rPr>
                <w:rStyle w:val="sc-dvwkko"/>
                <w:rFonts w:ascii="Liberation Serif" w:hAnsi="Liberation Serif" w:cs="Courier New"/>
                <w:spacing w:val="-5"/>
                <w:bdr w:val="none" w:sz="0" w:space="0" w:color="auto" w:frame="1"/>
              </w:rPr>
            </w:pPr>
            <w:r w:rsidRPr="00F6427E">
              <w:rPr>
                <w:rStyle w:val="sc-dvwkko"/>
                <w:rFonts w:ascii="Liberation Serif" w:hAnsi="Liberation Serif" w:cs="Courier New"/>
                <w:spacing w:val="-5"/>
                <w:bdr w:val="none" w:sz="0" w:space="0" w:color="auto" w:frame="1"/>
              </w:rPr>
              <w:t>3. Используйте звонок или предупреждения голосом</w:t>
            </w:r>
            <w:proofErr w:type="gramStart"/>
            <w:r w:rsidRPr="00F6427E">
              <w:rPr>
                <w:rStyle w:val="sc-dvwkko"/>
                <w:rFonts w:ascii="Liberation Serif" w:hAnsi="Liberation Serif" w:cs="Courier New"/>
                <w:spacing w:val="-5"/>
                <w:bdr w:val="none" w:sz="0" w:space="0" w:color="auto" w:frame="1"/>
              </w:rPr>
              <w:t>: Перед</w:t>
            </w:r>
            <w:proofErr w:type="gramEnd"/>
            <w:r w:rsidRPr="00F6427E">
              <w:rPr>
                <w:rStyle w:val="sc-dvwkko"/>
                <w:rFonts w:ascii="Liberation Serif" w:hAnsi="Liberation Serif" w:cs="Courier New"/>
                <w:spacing w:val="-5"/>
                <w:bdr w:val="none" w:sz="0" w:space="0" w:color="auto" w:frame="1"/>
              </w:rPr>
              <w:t xml:space="preserve"> сближением с пешеходами заранее подавайте звуковой сигнал, звонком или голосом сообщая о своем приближении, но помните, что они могут испугаться и резко уйти в вашу сторону, поэтому держитесь вдали от пешеходом и не создавайте им помех, они имеют перед вами приоритет.</w:t>
            </w:r>
          </w:p>
          <w:p w14:paraId="2D6CBBB0" w14:textId="77777777" w:rsidR="00F92428" w:rsidRPr="00F6427E" w:rsidRDefault="00F92428" w:rsidP="00831A65">
            <w:pPr>
              <w:rPr>
                <w:rStyle w:val="sc-dvwkko"/>
                <w:rFonts w:ascii="Liberation Serif" w:hAnsi="Liberation Serif" w:cs="Courier New"/>
                <w:spacing w:val="-5"/>
                <w:bdr w:val="none" w:sz="0" w:space="0" w:color="auto" w:frame="1"/>
              </w:rPr>
            </w:pPr>
            <w:r w:rsidRPr="00F6427E">
              <w:rPr>
                <w:rStyle w:val="sc-dvwkko"/>
                <w:rFonts w:ascii="Liberation Serif" w:hAnsi="Liberation Serif" w:cs="Courier New"/>
                <w:spacing w:val="-5"/>
                <w:bdr w:val="none" w:sz="0" w:space="0" w:color="auto" w:frame="1"/>
              </w:rPr>
              <w:t>4. Объезжайте пешеходов аккуратно: Маневрируйте мягко и без резких движений, не пугая людей и не вынуждая их отклоняться в сторону.</w:t>
            </w:r>
          </w:p>
          <w:p w14:paraId="3F691FC9" w14:textId="77777777" w:rsidR="00F92428" w:rsidRPr="00F6427E" w:rsidRDefault="00F92428" w:rsidP="00831A65">
            <w:pPr>
              <w:rPr>
                <w:rStyle w:val="sc-dvwkko"/>
                <w:rFonts w:ascii="Liberation Serif" w:hAnsi="Liberation Serif" w:cs="Courier New"/>
                <w:spacing w:val="-5"/>
                <w:bdr w:val="none" w:sz="0" w:space="0" w:color="auto" w:frame="1"/>
              </w:rPr>
            </w:pPr>
            <w:r w:rsidRPr="00F6427E">
              <w:rPr>
                <w:rStyle w:val="sc-dvwkko"/>
                <w:rFonts w:ascii="Liberation Serif" w:hAnsi="Liberation Serif" w:cs="Courier New"/>
                <w:spacing w:val="-5"/>
                <w:bdr w:val="none" w:sz="0" w:space="0" w:color="auto" w:frame="1"/>
              </w:rPr>
              <w:t>5. Предоставляйте пешеходам приоритет: Если группа людей занимает большую часть тротуара, лучше сбросить скорость и аккуратно объехать их с осторожностью, либо сойти с устройства.</w:t>
            </w:r>
          </w:p>
          <w:p w14:paraId="3EF53B7C" w14:textId="77777777" w:rsidR="00F92428" w:rsidRPr="00F6427E" w:rsidRDefault="00F92428" w:rsidP="00831A65">
            <w:pPr>
              <w:rPr>
                <w:rStyle w:val="sc-dvwkko"/>
                <w:rFonts w:ascii="Liberation Serif" w:hAnsi="Liberation Serif" w:cs="Courier New"/>
                <w:spacing w:val="-5"/>
                <w:bdr w:val="none" w:sz="0" w:space="0" w:color="auto" w:frame="1"/>
              </w:rPr>
            </w:pPr>
            <w:r w:rsidRPr="00F6427E">
              <w:rPr>
                <w:rStyle w:val="sc-dvwkko"/>
                <w:rFonts w:ascii="Liberation Serif" w:hAnsi="Liberation Serif" w:cs="Courier New"/>
                <w:spacing w:val="-5"/>
                <w:bdr w:val="none" w:sz="0" w:space="0" w:color="auto" w:frame="1"/>
              </w:rPr>
              <w:t>6. При большом скоплении людей спешивайтесь: Если на тротуаре слишком много людей, безопаснее будет вести свое транспортное средство рядом с собой, идя пешком.</w:t>
            </w:r>
          </w:p>
          <w:p w14:paraId="60F7D93D" w14:textId="77777777" w:rsidR="00F92428" w:rsidRPr="00F6427E" w:rsidRDefault="00F92428" w:rsidP="00831A65">
            <w:pPr>
              <w:rPr>
                <w:rStyle w:val="sc-dvwkko"/>
                <w:rFonts w:ascii="Liberation Serif" w:hAnsi="Liberation Serif" w:cs="Courier New"/>
                <w:spacing w:val="-5"/>
                <w:bdr w:val="none" w:sz="0" w:space="0" w:color="auto" w:frame="1"/>
              </w:rPr>
            </w:pPr>
            <w:r w:rsidRPr="00F6427E">
              <w:rPr>
                <w:rStyle w:val="sc-dvwkko"/>
                <w:rFonts w:ascii="Liberation Serif" w:hAnsi="Liberation Serif" w:cs="Courier New"/>
                <w:spacing w:val="-5"/>
                <w:bdr w:val="none" w:sz="0" w:space="0" w:color="auto" w:frame="1"/>
              </w:rPr>
              <w:t>7. Не используйте наушники и не отвлекайтесь на телефон: Это уменьшает вашу реакцию и внимание, повышая риск столкновения.</w:t>
            </w:r>
          </w:p>
          <w:p w14:paraId="1F55E728" w14:textId="77777777" w:rsidR="00F92428" w:rsidRPr="00F6427E" w:rsidRDefault="00F92428" w:rsidP="00831A65">
            <w:pPr>
              <w:rPr>
                <w:rStyle w:val="sc-dvwkko"/>
                <w:rFonts w:ascii="Liberation Serif" w:hAnsi="Liberation Serif" w:cs="Courier New"/>
                <w:spacing w:val="-5"/>
                <w:bdr w:val="none" w:sz="0" w:space="0" w:color="auto" w:frame="1"/>
              </w:rPr>
            </w:pPr>
            <w:r w:rsidRPr="00F6427E">
              <w:rPr>
                <w:rStyle w:val="sc-dvwkko"/>
                <w:rFonts w:ascii="Liberation Serif" w:hAnsi="Liberation Serif" w:cs="Courier New"/>
                <w:spacing w:val="-5"/>
                <w:bdr w:val="none" w:sz="0" w:space="0" w:color="auto" w:frame="1"/>
              </w:rPr>
              <w:t xml:space="preserve">8. Позаботьтесь о своей видимости: Регулярно проверяйте освещение и </w:t>
            </w:r>
            <w:proofErr w:type="spellStart"/>
            <w:r w:rsidRPr="00F6427E">
              <w:rPr>
                <w:rStyle w:val="sc-dvwkko"/>
                <w:rFonts w:ascii="Liberation Serif" w:hAnsi="Liberation Serif" w:cs="Courier New"/>
                <w:spacing w:val="-5"/>
                <w:bdr w:val="none" w:sz="0" w:space="0" w:color="auto" w:frame="1"/>
              </w:rPr>
              <w:t>световозвращающие</w:t>
            </w:r>
            <w:proofErr w:type="spellEnd"/>
            <w:r w:rsidRPr="00F6427E">
              <w:rPr>
                <w:rStyle w:val="sc-dvwkko"/>
                <w:rFonts w:ascii="Liberation Serif" w:hAnsi="Liberation Serif" w:cs="Courier New"/>
                <w:spacing w:val="-5"/>
                <w:bdr w:val="none" w:sz="0" w:space="0" w:color="auto" w:frame="1"/>
              </w:rPr>
              <w:t xml:space="preserve"> элементы, чтобы быть заметным в темное время суток.</w:t>
            </w:r>
          </w:p>
          <w:p w14:paraId="3D91B5E2" w14:textId="77777777" w:rsidR="00F92428" w:rsidRPr="00F6427E" w:rsidRDefault="00F92428" w:rsidP="00831A65">
            <w:pPr>
              <w:rPr>
                <w:rStyle w:val="sc-dvwkko"/>
                <w:rFonts w:ascii="Liberation Serif" w:hAnsi="Liberation Serif" w:cs="Courier New"/>
                <w:spacing w:val="-5"/>
                <w:bdr w:val="none" w:sz="0" w:space="0" w:color="auto" w:frame="1"/>
              </w:rPr>
            </w:pPr>
            <w:r w:rsidRPr="00F6427E">
              <w:rPr>
                <w:rStyle w:val="sc-dvwkko"/>
                <w:rFonts w:ascii="Liberation Serif" w:hAnsi="Liberation Serif" w:cs="Courier New"/>
                <w:spacing w:val="-5"/>
                <w:bdr w:val="none" w:sz="0" w:space="0" w:color="auto" w:frame="1"/>
              </w:rPr>
              <w:t xml:space="preserve">Соблюдая эти простые правила, вы сможете комфортно и безопасно передвигаться по тротуару, не создавая неудобства для пешеходов и не </w:t>
            </w:r>
            <w:r w:rsidRPr="00F6427E">
              <w:rPr>
                <w:rStyle w:val="sc-dvwkko"/>
                <w:rFonts w:ascii="Liberation Serif" w:hAnsi="Liberation Serif" w:cs="Courier New"/>
                <w:spacing w:val="-5"/>
                <w:bdr w:val="none" w:sz="0" w:space="0" w:color="auto" w:frame="1"/>
              </w:rPr>
              <w:lastRenderedPageBreak/>
              <w:t>подвергая себя и других риску.</w:t>
            </w:r>
          </w:p>
        </w:tc>
      </w:tr>
      <w:tr w:rsidR="00F92428" w:rsidRPr="00AF1162" w14:paraId="6F44378F" w14:textId="77777777" w:rsidTr="00F6427E">
        <w:tc>
          <w:tcPr>
            <w:tcW w:w="2374" w:type="dxa"/>
          </w:tcPr>
          <w:p w14:paraId="5FE2A125" w14:textId="77777777" w:rsidR="00F92428" w:rsidRPr="00F6427E" w:rsidRDefault="00F92428" w:rsidP="00831A65">
            <w:pPr>
              <w:rPr>
                <w:rFonts w:ascii="Liberation Serif" w:hAnsi="Liberation Serif" w:cs="Arial"/>
                <w:spacing w:val="-5"/>
                <w:shd w:val="clear" w:color="auto" w:fill="FFFFFF"/>
              </w:rPr>
            </w:pPr>
            <w:r w:rsidRPr="00F6427E">
              <w:rPr>
                <w:rFonts w:ascii="Liberation Serif" w:hAnsi="Liberation Serif" w:cs="Arial"/>
                <w:spacing w:val="-5"/>
                <w:shd w:val="clear" w:color="auto" w:fill="FFFFFF"/>
              </w:rPr>
              <w:lastRenderedPageBreak/>
              <w:t>Можно ли ребенку младше 14 лет в сопровождении родителей кататься на велосипеде по дорогам общего пользования или обочинам при отсутствии тротуара?</w:t>
            </w:r>
          </w:p>
        </w:tc>
        <w:tc>
          <w:tcPr>
            <w:tcW w:w="7479" w:type="dxa"/>
          </w:tcPr>
          <w:p w14:paraId="144CDFF6" w14:textId="77777777" w:rsidR="00F92428" w:rsidRPr="00F6427E" w:rsidRDefault="00F92428" w:rsidP="00831A65">
            <w:pPr>
              <w:rPr>
                <w:rStyle w:val="sc-dvwkko"/>
                <w:rFonts w:ascii="Liberation Serif" w:hAnsi="Liberation Serif" w:cs="Courier New"/>
                <w:spacing w:val="-5"/>
                <w:bdr w:val="none" w:sz="0" w:space="0" w:color="auto" w:frame="1"/>
              </w:rPr>
            </w:pPr>
            <w:r w:rsidRPr="00F6427E">
              <w:rPr>
                <w:rStyle w:val="sc-dvwkko"/>
                <w:rFonts w:ascii="Liberation Serif" w:hAnsi="Liberation Serif" w:cs="Courier New"/>
                <w:spacing w:val="-5"/>
                <w:bdr w:val="none" w:sz="0" w:space="0" w:color="auto" w:frame="1"/>
              </w:rPr>
              <w:t>В правилах дорожного движения (ПДД) прописано, что дети младше 14 лет могут ездить на велосипеде только по специально отведенным дорожкам, тротуарам или в пределах пешеходных зон. По дорогам общего пользования, а также по обочинам движение детей до 14 лет запрещено.</w:t>
            </w:r>
          </w:p>
          <w:p w14:paraId="643899D6" w14:textId="77777777" w:rsidR="00F92428" w:rsidRPr="00F6427E" w:rsidRDefault="00F92428" w:rsidP="00831A65">
            <w:pPr>
              <w:rPr>
                <w:rStyle w:val="sc-dvwkko"/>
                <w:rFonts w:ascii="Liberation Serif" w:hAnsi="Liberation Serif" w:cs="Courier New"/>
                <w:spacing w:val="-5"/>
                <w:bdr w:val="none" w:sz="0" w:space="0" w:color="auto" w:frame="1"/>
              </w:rPr>
            </w:pPr>
            <w:r w:rsidRPr="00F6427E">
              <w:rPr>
                <w:rStyle w:val="sc-dvwkko"/>
                <w:rFonts w:ascii="Liberation Serif" w:hAnsi="Liberation Serif" w:cs="Courier New"/>
                <w:spacing w:val="-5"/>
                <w:bdr w:val="none" w:sz="0" w:space="0" w:color="auto" w:frame="1"/>
              </w:rPr>
              <w:t>Вот конкретные положения ПДД:</w:t>
            </w:r>
          </w:p>
          <w:p w14:paraId="6A728CCB" w14:textId="77777777" w:rsidR="00F92428" w:rsidRPr="00F6427E" w:rsidRDefault="00F92428" w:rsidP="00831A65">
            <w:pPr>
              <w:rPr>
                <w:rStyle w:val="sc-dvwkko"/>
                <w:rFonts w:ascii="Liberation Serif" w:hAnsi="Liberation Serif" w:cs="Courier New"/>
                <w:spacing w:val="-5"/>
                <w:bdr w:val="none" w:sz="0" w:space="0" w:color="auto" w:frame="1"/>
              </w:rPr>
            </w:pPr>
            <w:r w:rsidRPr="00F6427E">
              <w:rPr>
                <w:rStyle w:val="sc-dvwkko"/>
                <w:rFonts w:ascii="Liberation Serif" w:hAnsi="Liberation Serif" w:cs="Courier New"/>
                <w:spacing w:val="-5"/>
                <w:bdr w:val="none" w:sz="0" w:space="0" w:color="auto" w:frame="1"/>
              </w:rPr>
              <w:t xml:space="preserve">- Пункт 24.3 ПДД: Велосипедистам младше 14 лет разрешается ездить только по тротуарам, пешеходным, велосипедным или </w:t>
            </w:r>
            <w:proofErr w:type="spellStart"/>
            <w:r w:rsidRPr="00F6427E">
              <w:rPr>
                <w:rStyle w:val="sc-dvwkko"/>
                <w:rFonts w:ascii="Liberation Serif" w:hAnsi="Liberation Serif" w:cs="Courier New"/>
                <w:spacing w:val="-5"/>
                <w:bdr w:val="none" w:sz="0" w:space="0" w:color="auto" w:frame="1"/>
              </w:rPr>
              <w:t>велопешеходным</w:t>
            </w:r>
            <w:proofErr w:type="spellEnd"/>
            <w:r w:rsidRPr="00F6427E">
              <w:rPr>
                <w:rStyle w:val="sc-dvwkko"/>
                <w:rFonts w:ascii="Liberation Serif" w:hAnsi="Liberation Serif" w:cs="Courier New"/>
                <w:spacing w:val="-5"/>
                <w:bdr w:val="none" w:sz="0" w:space="0" w:color="auto" w:frame="1"/>
              </w:rPr>
              <w:t xml:space="preserve"> дорожкам, а также в пределах пешеходных зон.</w:t>
            </w:r>
          </w:p>
          <w:p w14:paraId="479030B8" w14:textId="77777777" w:rsidR="00F92428" w:rsidRPr="00F6427E" w:rsidRDefault="00F92428" w:rsidP="00831A65">
            <w:pPr>
              <w:rPr>
                <w:rStyle w:val="sc-dvwkko"/>
                <w:rFonts w:ascii="Liberation Serif" w:hAnsi="Liberation Serif" w:cs="Courier New"/>
                <w:spacing w:val="-5"/>
                <w:bdr w:val="none" w:sz="0" w:space="0" w:color="auto" w:frame="1"/>
              </w:rPr>
            </w:pPr>
            <w:r w:rsidRPr="00F6427E">
              <w:rPr>
                <w:rStyle w:val="sc-dvwkko"/>
                <w:rFonts w:ascii="Liberation Serif" w:hAnsi="Liberation Serif" w:cs="Courier New"/>
                <w:spacing w:val="-5"/>
                <w:bdr w:val="none" w:sz="0" w:space="0" w:color="auto" w:frame="1"/>
              </w:rPr>
              <w:t>- Пункт 24.8 ПДД: Запрещается ездить по обочинам и проезжей части дороги лицам младше 14 лет.</w:t>
            </w:r>
          </w:p>
          <w:p w14:paraId="01A9EF0B" w14:textId="77777777" w:rsidR="00F92428" w:rsidRPr="00F6427E" w:rsidRDefault="00F92428" w:rsidP="00831A65">
            <w:pPr>
              <w:rPr>
                <w:rStyle w:val="sc-dvwkko"/>
                <w:rFonts w:ascii="Liberation Serif" w:hAnsi="Liberation Serif" w:cs="Courier New"/>
                <w:spacing w:val="-5"/>
                <w:bdr w:val="none" w:sz="0" w:space="0" w:color="auto" w:frame="1"/>
              </w:rPr>
            </w:pPr>
            <w:r w:rsidRPr="00F6427E">
              <w:rPr>
                <w:rStyle w:val="sc-dvwkko"/>
                <w:rFonts w:ascii="Liberation Serif" w:hAnsi="Liberation Serif" w:cs="Courier New"/>
                <w:spacing w:val="-5"/>
                <w:bdr w:val="none" w:sz="0" w:space="0" w:color="auto" w:frame="1"/>
              </w:rPr>
              <w:t>Таким образом, даже если рядом нет тротуара или велосипедной дорожки, детям до 14 лет запрещено ездить по обочинам дорог общего пользования. Исключение делается только для специально обозначенных велосипедных дорожек или пешеходных зон.</w:t>
            </w:r>
          </w:p>
        </w:tc>
      </w:tr>
      <w:tr w:rsidR="00F92428" w:rsidRPr="00AF1162" w14:paraId="193B6CC1" w14:textId="77777777" w:rsidTr="00F6427E">
        <w:tc>
          <w:tcPr>
            <w:tcW w:w="2374" w:type="dxa"/>
          </w:tcPr>
          <w:p w14:paraId="27145C7E" w14:textId="77777777" w:rsidR="00F92428" w:rsidRPr="00F6427E" w:rsidRDefault="00F92428" w:rsidP="00831A65">
            <w:pPr>
              <w:rPr>
                <w:rFonts w:ascii="Liberation Serif" w:hAnsi="Liberation Serif" w:cs="Courier New"/>
                <w:spacing w:val="-5"/>
              </w:rPr>
            </w:pPr>
            <w:r w:rsidRPr="00F6427E">
              <w:rPr>
                <w:rFonts w:ascii="Liberation Serif" w:hAnsi="Liberation Serif" w:cs="Courier New"/>
                <w:spacing w:val="-5"/>
                <w:bdr w:val="none" w:sz="0" w:space="0" w:color="auto" w:frame="1"/>
              </w:rPr>
              <w:t xml:space="preserve">Со </w:t>
            </w:r>
            <w:proofErr w:type="spellStart"/>
            <w:r w:rsidRPr="00F6427E">
              <w:rPr>
                <w:rFonts w:ascii="Liberation Serif" w:hAnsi="Liberation Serif" w:cs="Courier New"/>
                <w:spacing w:val="-5"/>
                <w:bdr w:val="none" w:sz="0" w:space="0" w:color="auto" w:frame="1"/>
              </w:rPr>
              <w:t>скольки</w:t>
            </w:r>
            <w:proofErr w:type="spellEnd"/>
            <w:r w:rsidRPr="00F6427E">
              <w:rPr>
                <w:rFonts w:ascii="Liberation Serif" w:hAnsi="Liberation Serif" w:cs="Courier New"/>
                <w:spacing w:val="-5"/>
                <w:bdr w:val="none" w:sz="0" w:space="0" w:color="auto" w:frame="1"/>
              </w:rPr>
              <w:t xml:space="preserve"> лет предусмотрена административная </w:t>
            </w:r>
            <w:proofErr w:type="gramStart"/>
            <w:r w:rsidRPr="00F6427E">
              <w:rPr>
                <w:rFonts w:ascii="Liberation Serif" w:hAnsi="Liberation Serif" w:cs="Courier New"/>
                <w:spacing w:val="-5"/>
                <w:bdr w:val="none" w:sz="0" w:space="0" w:color="auto" w:frame="1"/>
              </w:rPr>
              <w:t>ответственность</w:t>
            </w:r>
            <w:proofErr w:type="gramEnd"/>
            <w:r w:rsidRPr="00F6427E">
              <w:rPr>
                <w:rFonts w:ascii="Liberation Serif" w:hAnsi="Liberation Serif" w:cs="Courier New"/>
                <w:spacing w:val="-5"/>
                <w:bdr w:val="none" w:sz="0" w:space="0" w:color="auto" w:frame="1"/>
              </w:rPr>
              <w:t xml:space="preserve"> а нарушение ПДД</w:t>
            </w:r>
          </w:p>
          <w:p w14:paraId="532D103C" w14:textId="77777777" w:rsidR="00F92428" w:rsidRPr="00F6427E" w:rsidRDefault="00F92428" w:rsidP="00831A65">
            <w:pPr>
              <w:rPr>
                <w:rFonts w:ascii="Liberation Serif" w:hAnsi="Liberation Serif" w:cs="Arial"/>
                <w:spacing w:val="-5"/>
                <w:shd w:val="clear" w:color="auto" w:fill="FFFFFF"/>
              </w:rPr>
            </w:pPr>
          </w:p>
        </w:tc>
        <w:tc>
          <w:tcPr>
            <w:tcW w:w="7479" w:type="dxa"/>
          </w:tcPr>
          <w:p w14:paraId="02D4AC10" w14:textId="77777777" w:rsidR="00F92428" w:rsidRPr="00F6427E" w:rsidRDefault="00F92428" w:rsidP="00831A65">
            <w:pPr>
              <w:rPr>
                <w:rStyle w:val="sc-dvwkko"/>
                <w:rFonts w:ascii="Liberation Serif" w:hAnsi="Liberation Serif" w:cs="Courier New"/>
                <w:spacing w:val="-5"/>
                <w:bdr w:val="none" w:sz="0" w:space="0" w:color="auto" w:frame="1"/>
              </w:rPr>
            </w:pPr>
            <w:r w:rsidRPr="00F6427E">
              <w:rPr>
                <w:rStyle w:val="sc-dvwkko"/>
                <w:rFonts w:ascii="Liberation Serif" w:hAnsi="Liberation Serif" w:cs="Courier New"/>
                <w:spacing w:val="-5"/>
                <w:bdr w:val="none" w:sz="0" w:space="0" w:color="auto" w:frame="1"/>
              </w:rPr>
              <w:t>Административная ответственность за нарушение правил дорожного движения (ПДД) наступает с 16 лет.</w:t>
            </w:r>
          </w:p>
          <w:p w14:paraId="33D98242" w14:textId="77777777" w:rsidR="00F92428" w:rsidRPr="00F6427E" w:rsidRDefault="00F92428" w:rsidP="00831A65">
            <w:pPr>
              <w:rPr>
                <w:rStyle w:val="sc-dvwkko"/>
                <w:rFonts w:ascii="Liberation Serif" w:hAnsi="Liberation Serif" w:cs="Courier New"/>
                <w:spacing w:val="-5"/>
                <w:bdr w:val="none" w:sz="0" w:space="0" w:color="auto" w:frame="1"/>
              </w:rPr>
            </w:pPr>
            <w:r w:rsidRPr="00F6427E">
              <w:rPr>
                <w:rStyle w:val="sc-dvwkko"/>
                <w:rFonts w:ascii="Liberation Serif" w:hAnsi="Liberation Serif" w:cs="Courier New"/>
                <w:spacing w:val="-5"/>
                <w:bdr w:val="none" w:sz="0" w:space="0" w:color="auto" w:frame="1"/>
              </w:rPr>
              <w:t>Совершеннолетие наступает в 18 лет, однако Кодекс Российской Федерации об административных правонарушениях (КоАП РФ) определяет, что административная ответственность за правонарушения в области дорожного движения наступает с 16 лет. Это означает, что начиная с этого возраста лицо может привлекаться к ответственности за нарушение ПДД, и соответствующие органы (например, сотрудники Госавтоинспекции) вправе составлять протоколы и назначать штрафы.</w:t>
            </w:r>
          </w:p>
          <w:p w14:paraId="3A66EA68" w14:textId="77777777" w:rsidR="00F92428" w:rsidRPr="00F6427E" w:rsidRDefault="00F92428" w:rsidP="00831A65">
            <w:pPr>
              <w:rPr>
                <w:rStyle w:val="sc-dvwkko"/>
                <w:rFonts w:ascii="Liberation Serif" w:hAnsi="Liberation Serif" w:cs="Courier New"/>
                <w:spacing w:val="-5"/>
                <w:bdr w:val="none" w:sz="0" w:space="0" w:color="auto" w:frame="1"/>
              </w:rPr>
            </w:pPr>
            <w:r w:rsidRPr="00F6427E">
              <w:rPr>
                <w:rStyle w:val="sc-dvwkko"/>
                <w:rFonts w:ascii="Liberation Serif" w:hAnsi="Liberation Serif" w:cs="Courier New"/>
                <w:spacing w:val="-5"/>
                <w:bdr w:val="none" w:sz="0" w:space="0" w:color="auto" w:frame="1"/>
              </w:rPr>
              <w:t>Для подростков младше 16 лет ответственность за их поступки обычно несут родители или законные представители, которые могут быть привлечены к административной ответственности за ненадлежащее исполнение своих обязанностей по воспитанию и надзору за ребенком.</w:t>
            </w:r>
          </w:p>
        </w:tc>
      </w:tr>
      <w:tr w:rsidR="00F92428" w:rsidRPr="00AF1162" w14:paraId="6A4886BB" w14:textId="77777777" w:rsidTr="00F6427E">
        <w:tc>
          <w:tcPr>
            <w:tcW w:w="2374" w:type="dxa"/>
          </w:tcPr>
          <w:p w14:paraId="17C7DAD8" w14:textId="77777777" w:rsidR="00F92428" w:rsidRPr="00F6427E" w:rsidRDefault="00F92428" w:rsidP="00831A65">
            <w:pPr>
              <w:rPr>
                <w:rFonts w:ascii="Liberation Serif" w:hAnsi="Liberation Serif" w:cs="Courier New"/>
                <w:spacing w:val="-5"/>
                <w:bdr w:val="none" w:sz="0" w:space="0" w:color="auto" w:frame="1"/>
              </w:rPr>
            </w:pPr>
            <w:r w:rsidRPr="00F6427E">
              <w:rPr>
                <w:rFonts w:ascii="Liberation Serif" w:hAnsi="Liberation Serif" w:cs="Courier New"/>
                <w:spacing w:val="-5"/>
                <w:bdr w:val="none" w:sz="0" w:space="0" w:color="auto" w:frame="1"/>
              </w:rPr>
              <w:t xml:space="preserve">Какая ответственность грозит </w:t>
            </w:r>
            <w:proofErr w:type="gramStart"/>
            <w:r w:rsidRPr="00F6427E">
              <w:rPr>
                <w:rFonts w:ascii="Liberation Serif" w:hAnsi="Liberation Serif" w:cs="Courier New"/>
                <w:spacing w:val="-5"/>
                <w:bdr w:val="none" w:sz="0" w:space="0" w:color="auto" w:frame="1"/>
              </w:rPr>
              <w:t>ребенку</w:t>
            </w:r>
            <w:proofErr w:type="gramEnd"/>
            <w:r w:rsidRPr="00F6427E">
              <w:rPr>
                <w:rFonts w:ascii="Liberation Serif" w:hAnsi="Liberation Serif" w:cs="Courier New"/>
                <w:spacing w:val="-5"/>
                <w:bdr w:val="none" w:sz="0" w:space="0" w:color="auto" w:frame="1"/>
              </w:rPr>
              <w:t xml:space="preserve"> не достигшему 16 лет за нарушение ПДД РФ?</w:t>
            </w:r>
          </w:p>
        </w:tc>
        <w:tc>
          <w:tcPr>
            <w:tcW w:w="7479" w:type="dxa"/>
          </w:tcPr>
          <w:p w14:paraId="692342D2" w14:textId="77777777" w:rsidR="00F92428" w:rsidRPr="00F6427E" w:rsidRDefault="00F92428" w:rsidP="00831A65">
            <w:pPr>
              <w:rPr>
                <w:rStyle w:val="sc-dvwkko"/>
                <w:rFonts w:ascii="Liberation Serif" w:hAnsi="Liberation Serif" w:cs="Courier New"/>
                <w:spacing w:val="-5"/>
                <w:bdr w:val="none" w:sz="0" w:space="0" w:color="auto" w:frame="1"/>
              </w:rPr>
            </w:pPr>
            <w:r w:rsidRPr="00F6427E">
              <w:rPr>
                <w:rStyle w:val="sc-dvwkko"/>
                <w:rFonts w:ascii="Liberation Serif" w:hAnsi="Liberation Serif" w:cs="Courier New"/>
                <w:spacing w:val="-5"/>
                <w:bdr w:val="none" w:sz="0" w:space="0" w:color="auto" w:frame="1"/>
              </w:rPr>
              <w:t>Ребенок, не достигший 16 лет, сам не подлежит административной ответственности за нарушение ПДД, однако факт нарушения фиксируется сотрудниками Госавтоинспекции и направляется в школу для рассмотрения на заседании Совета профилактики.</w:t>
            </w:r>
          </w:p>
          <w:p w14:paraId="08C74E88" w14:textId="77777777" w:rsidR="00F92428" w:rsidRPr="00F6427E" w:rsidRDefault="00F92428" w:rsidP="00831A65">
            <w:pPr>
              <w:rPr>
                <w:rStyle w:val="sc-dvwkko"/>
                <w:rFonts w:ascii="Liberation Serif" w:hAnsi="Liberation Serif" w:cs="Courier New"/>
                <w:spacing w:val="-5"/>
                <w:bdr w:val="none" w:sz="0" w:space="0" w:color="auto" w:frame="1"/>
              </w:rPr>
            </w:pPr>
            <w:r w:rsidRPr="00F6427E">
              <w:rPr>
                <w:rStyle w:val="sc-dvwkko"/>
                <w:rFonts w:ascii="Liberation Serif" w:hAnsi="Liberation Serif" w:cs="Courier New"/>
                <w:spacing w:val="-5"/>
                <w:bdr w:val="none" w:sz="0" w:space="0" w:color="auto" w:frame="1"/>
              </w:rPr>
              <w:t>Совет профилактики в образовательном учреждении рассматривает материалы дела, выявляет причины произошедшего и привлекает специалистов для профилактической работы с семьей ребенка. Кроме этого, сотрудники подразделения по делам несовершеннолетних (ПДН) посещают семью для разъяснения правовых последствий и привлечения родителей к исполнению своих обязанностей по обучению ребенка правильным действиям на дороге.</w:t>
            </w:r>
          </w:p>
          <w:p w14:paraId="611C5B85" w14:textId="77777777" w:rsidR="00F92428" w:rsidRPr="00F6427E" w:rsidRDefault="00F92428" w:rsidP="00831A65">
            <w:pPr>
              <w:rPr>
                <w:rStyle w:val="sc-dvwkko"/>
                <w:rFonts w:ascii="Liberation Serif" w:hAnsi="Liberation Serif" w:cs="Courier New"/>
                <w:spacing w:val="-5"/>
                <w:bdr w:val="none" w:sz="0" w:space="0" w:color="auto" w:frame="1"/>
              </w:rPr>
            </w:pPr>
            <w:r w:rsidRPr="00F6427E">
              <w:rPr>
                <w:rStyle w:val="sc-dvwkko"/>
                <w:rFonts w:ascii="Liberation Serif" w:hAnsi="Liberation Serif" w:cs="Courier New"/>
                <w:spacing w:val="-5"/>
                <w:bdr w:val="none" w:sz="0" w:space="0" w:color="auto" w:frame="1"/>
              </w:rPr>
              <w:t>Материалы дела также направляются в территориальную Комиссию по делам несовершеннолетних и защите их прав, которая уполномочена рассматривать факты нарушения ПДД несовершеннолетними и применять к семьям различные меры воздействия: вынесение письменных предупреждений, организацию консультаций, посещение специалистами семей, включение семей в программы социальной поддержки и коррекции поведения.</w:t>
            </w:r>
          </w:p>
          <w:p w14:paraId="17EFEC4A" w14:textId="77777777" w:rsidR="00F92428" w:rsidRPr="00F6427E" w:rsidRDefault="00F92428" w:rsidP="00831A65">
            <w:pPr>
              <w:rPr>
                <w:rStyle w:val="sc-dvwkko"/>
                <w:rFonts w:ascii="Liberation Serif" w:hAnsi="Liberation Serif" w:cs="Courier New"/>
                <w:spacing w:val="-5"/>
                <w:bdr w:val="none" w:sz="0" w:space="0" w:color="auto" w:frame="1"/>
              </w:rPr>
            </w:pPr>
            <w:r w:rsidRPr="00F6427E">
              <w:rPr>
                <w:rStyle w:val="sc-dvwkko"/>
                <w:rFonts w:ascii="Liberation Serif" w:hAnsi="Liberation Serif" w:cs="Courier New"/>
                <w:spacing w:val="-5"/>
                <w:bdr w:val="none" w:sz="0" w:space="0" w:color="auto" w:frame="1"/>
              </w:rPr>
              <w:t>Таким образом, основная цель таких мероприятий — профилактика нарушений ПДД и формирование культуры безопасного поведения на дороге как у детей, так и у их родителей. Родители обязаны учить детей правилам дорожного движения, обеспечивать их безопасность и строго контролировать соблюдение ПДД.</w:t>
            </w:r>
          </w:p>
        </w:tc>
      </w:tr>
      <w:tr w:rsidR="00F92428" w:rsidRPr="00AF1162" w14:paraId="61E9A64E" w14:textId="77777777" w:rsidTr="00F6427E">
        <w:tc>
          <w:tcPr>
            <w:tcW w:w="2374" w:type="dxa"/>
          </w:tcPr>
          <w:p w14:paraId="7B65A872" w14:textId="77777777" w:rsidR="00F92428" w:rsidRPr="00F6427E" w:rsidRDefault="00F92428" w:rsidP="00831A65">
            <w:pPr>
              <w:rPr>
                <w:rFonts w:ascii="Liberation Serif" w:hAnsi="Liberation Serif" w:cs="Courier New"/>
                <w:spacing w:val="-5"/>
                <w:bdr w:val="none" w:sz="0" w:space="0" w:color="auto" w:frame="1"/>
              </w:rPr>
            </w:pPr>
            <w:r w:rsidRPr="00F6427E">
              <w:rPr>
                <w:rFonts w:ascii="Liberation Serif" w:hAnsi="Liberation Serif" w:cs="Arial"/>
                <w:spacing w:val="-5"/>
                <w:shd w:val="clear" w:color="auto" w:fill="FFFFFF"/>
              </w:rPr>
              <w:t xml:space="preserve">Что грозит подростку, взявшему </w:t>
            </w:r>
            <w:r w:rsidRPr="00F6427E">
              <w:rPr>
                <w:rFonts w:ascii="Liberation Serif" w:hAnsi="Liberation Serif" w:cs="Arial"/>
                <w:spacing w:val="-5"/>
                <w:shd w:val="clear" w:color="auto" w:fill="FFFFFF"/>
              </w:rPr>
              <w:lastRenderedPageBreak/>
              <w:t>в прокат автомобиль с чужого аккаунта?</w:t>
            </w:r>
          </w:p>
        </w:tc>
        <w:tc>
          <w:tcPr>
            <w:tcW w:w="7479" w:type="dxa"/>
          </w:tcPr>
          <w:p w14:paraId="05FC0891" w14:textId="77777777" w:rsidR="00F92428" w:rsidRPr="00F6427E" w:rsidRDefault="00F92428" w:rsidP="00831A65">
            <w:pPr>
              <w:rPr>
                <w:rStyle w:val="sc-dvwkko"/>
                <w:rFonts w:ascii="Liberation Serif" w:hAnsi="Liberation Serif" w:cs="Courier New"/>
                <w:spacing w:val="-5"/>
                <w:bdr w:val="none" w:sz="0" w:space="0" w:color="auto" w:frame="1"/>
              </w:rPr>
            </w:pPr>
            <w:r w:rsidRPr="00F6427E">
              <w:rPr>
                <w:rStyle w:val="sc-dvwkko"/>
                <w:rFonts w:ascii="Liberation Serif" w:hAnsi="Liberation Serif" w:cs="Courier New"/>
                <w:spacing w:val="-5"/>
                <w:bdr w:val="none" w:sz="0" w:space="0" w:color="auto" w:frame="1"/>
              </w:rPr>
              <w:lastRenderedPageBreak/>
              <w:t xml:space="preserve">Если подросток, не имея водительских прав, берёт автомобиль в прокат с использованием чужого аккаунта, он грубо нарушает действующие </w:t>
            </w:r>
            <w:r w:rsidRPr="00F6427E">
              <w:rPr>
                <w:rStyle w:val="sc-dvwkko"/>
                <w:rFonts w:ascii="Liberation Serif" w:hAnsi="Liberation Serif" w:cs="Courier New"/>
                <w:spacing w:val="-5"/>
                <w:bdr w:val="none" w:sz="0" w:space="0" w:color="auto" w:frame="1"/>
              </w:rPr>
              <w:lastRenderedPageBreak/>
              <w:t>нормы законодательства Российской Федерации. Сотрудники Госавтоинспекции рассматривают такие действия как серьезное нарушение правил дорожного движения.</w:t>
            </w:r>
          </w:p>
          <w:p w14:paraId="30E14C90" w14:textId="77777777" w:rsidR="00F92428" w:rsidRPr="00F6427E" w:rsidRDefault="00F92428" w:rsidP="00831A65">
            <w:pPr>
              <w:rPr>
                <w:rStyle w:val="sc-dvwkko"/>
                <w:rFonts w:ascii="Liberation Serif" w:hAnsi="Liberation Serif" w:cs="Courier New"/>
                <w:spacing w:val="-5"/>
                <w:bdr w:val="none" w:sz="0" w:space="0" w:color="auto" w:frame="1"/>
              </w:rPr>
            </w:pPr>
            <w:r w:rsidRPr="00F6427E">
              <w:rPr>
                <w:rStyle w:val="sc-dvwkko"/>
                <w:rFonts w:ascii="Liberation Serif" w:hAnsi="Liberation Serif" w:cs="Courier New"/>
                <w:spacing w:val="-5"/>
                <w:bdr w:val="none" w:sz="0" w:space="0" w:color="auto" w:frame="1"/>
              </w:rPr>
              <w:t>Статья 12.7 КоАП РФ («Управление транспортным средством водителем, не имеющим права управления транспортным средством») предусматривает, что подростку, находящемуся за рулем без законных оснований, грозит крупный штраф — от 5 до 15 тысяч рублей. Транспортное средство будет незамедлительно эвакуировано на штрафстоянку, а расходы на хранение и возвращение автомобиля оплатит виновник или владелец автомобиля.</w:t>
            </w:r>
          </w:p>
          <w:p w14:paraId="4E42F865" w14:textId="77777777" w:rsidR="00F92428" w:rsidRPr="00F6427E" w:rsidRDefault="00F92428" w:rsidP="00831A65">
            <w:pPr>
              <w:rPr>
                <w:rStyle w:val="sc-dvwkko"/>
                <w:rFonts w:ascii="Liberation Serif" w:hAnsi="Liberation Serif" w:cs="Courier New"/>
                <w:spacing w:val="-5"/>
                <w:bdr w:val="none" w:sz="0" w:space="0" w:color="auto" w:frame="1"/>
              </w:rPr>
            </w:pPr>
            <w:r w:rsidRPr="00F6427E">
              <w:rPr>
                <w:rStyle w:val="sc-dvwkko"/>
                <w:rFonts w:ascii="Liberation Serif" w:hAnsi="Liberation Serif" w:cs="Courier New"/>
                <w:spacing w:val="-5"/>
                <w:bdr w:val="none" w:sz="0" w:space="0" w:color="auto" w:frame="1"/>
              </w:rPr>
              <w:t>Кроме того, компания-прокатчик, узнав о факте нелегального использования сервиса, может предъявить иск о возмещении ущерба и взыскании дополнительного крупного штрафа за несанкционированное пользование услугой. Компании обычно применяют жесткие меры, включая долгосрочную блокировку аккаунта нарушителя и отказ в предоставлении услуг в дальнейшем.</w:t>
            </w:r>
          </w:p>
          <w:p w14:paraId="7A400A7D" w14:textId="77777777" w:rsidR="00F92428" w:rsidRPr="00F6427E" w:rsidRDefault="00F92428" w:rsidP="00831A65">
            <w:pPr>
              <w:rPr>
                <w:rStyle w:val="sc-dvwkko"/>
                <w:rFonts w:ascii="Liberation Serif" w:hAnsi="Liberation Serif" w:cs="Courier New"/>
                <w:spacing w:val="-5"/>
                <w:bdr w:val="none" w:sz="0" w:space="0" w:color="auto" w:frame="1"/>
              </w:rPr>
            </w:pPr>
            <w:r w:rsidRPr="00F6427E">
              <w:rPr>
                <w:rStyle w:val="sc-dvwkko"/>
                <w:rFonts w:ascii="Liberation Serif" w:hAnsi="Liberation Serif" w:cs="Courier New"/>
                <w:spacing w:val="-5"/>
                <w:bdr w:val="none" w:sz="0" w:space="0" w:color="auto" w:frame="1"/>
              </w:rPr>
              <w:t>Сотрудники Госавтоинспекции также передают сведения о нарушении в подразделение по делам несовершеннолетних (ПДН) МВД России, где проводится разбирательство и принимаются профилактические меры для предотвращения дальнейших нарушений.</w:t>
            </w:r>
          </w:p>
          <w:p w14:paraId="05DF4869" w14:textId="77777777" w:rsidR="00F92428" w:rsidRPr="00F6427E" w:rsidRDefault="00F92428" w:rsidP="00831A65">
            <w:pPr>
              <w:rPr>
                <w:rStyle w:val="sc-dvwkko"/>
                <w:rFonts w:ascii="Liberation Serif" w:hAnsi="Liberation Serif" w:cs="Courier New"/>
                <w:spacing w:val="-5"/>
                <w:bdr w:val="none" w:sz="0" w:space="0" w:color="auto" w:frame="1"/>
              </w:rPr>
            </w:pPr>
            <w:r w:rsidRPr="00F6427E">
              <w:rPr>
                <w:rStyle w:val="sc-dvwkko"/>
                <w:rFonts w:ascii="Liberation Serif" w:hAnsi="Liberation Serif" w:cs="Courier New"/>
                <w:spacing w:val="-5"/>
                <w:bdr w:val="none" w:sz="0" w:space="0" w:color="auto" w:frame="1"/>
              </w:rPr>
              <w:t>Таким образом, подросток, взявший автомобиль в прокат без водительских прав, не только получает крупные денежные штрафы, но и рискует навлечь проблемы на собственника аккаунта и испортить свою репутацию навсегда.</w:t>
            </w:r>
          </w:p>
        </w:tc>
      </w:tr>
      <w:tr w:rsidR="00F92428" w:rsidRPr="00AF1162" w14:paraId="4591527E" w14:textId="77777777" w:rsidTr="00F6427E">
        <w:tc>
          <w:tcPr>
            <w:tcW w:w="2374" w:type="dxa"/>
          </w:tcPr>
          <w:p w14:paraId="5B9DE716" w14:textId="77777777" w:rsidR="00F92428" w:rsidRPr="00F6427E" w:rsidRDefault="00F92428" w:rsidP="00831A65">
            <w:pPr>
              <w:rPr>
                <w:rFonts w:ascii="Liberation Serif" w:hAnsi="Liberation Serif" w:cs="Arial"/>
                <w:spacing w:val="-5"/>
                <w:shd w:val="clear" w:color="auto" w:fill="FFFFFF"/>
              </w:rPr>
            </w:pPr>
            <w:r w:rsidRPr="00F6427E">
              <w:rPr>
                <w:rFonts w:ascii="Liberation Serif" w:hAnsi="Liberation Serif" w:cs="Arial"/>
                <w:spacing w:val="-5"/>
                <w:shd w:val="clear" w:color="auto" w:fill="FFFFFF"/>
              </w:rPr>
              <w:lastRenderedPageBreak/>
              <w:t xml:space="preserve">Зачем надо пристегиваться ремнем </w:t>
            </w:r>
            <w:proofErr w:type="gramStart"/>
            <w:r w:rsidRPr="00F6427E">
              <w:rPr>
                <w:rFonts w:ascii="Liberation Serif" w:hAnsi="Liberation Serif" w:cs="Arial"/>
                <w:spacing w:val="-5"/>
                <w:shd w:val="clear" w:color="auto" w:fill="FFFFFF"/>
              </w:rPr>
              <w:t>пассажиром</w:t>
            </w:r>
            <w:proofErr w:type="gramEnd"/>
            <w:r w:rsidRPr="00F6427E">
              <w:rPr>
                <w:rFonts w:ascii="Liberation Serif" w:hAnsi="Liberation Serif" w:cs="Arial"/>
                <w:spacing w:val="-5"/>
                <w:shd w:val="clear" w:color="auto" w:fill="FFFFFF"/>
              </w:rPr>
              <w:t xml:space="preserve"> находящимся на заднем сидении?</w:t>
            </w:r>
          </w:p>
        </w:tc>
        <w:tc>
          <w:tcPr>
            <w:tcW w:w="7479" w:type="dxa"/>
          </w:tcPr>
          <w:p w14:paraId="53B70E48" w14:textId="77777777" w:rsidR="00F92428" w:rsidRPr="00F6427E" w:rsidRDefault="00F92428" w:rsidP="00831A65">
            <w:pPr>
              <w:rPr>
                <w:rStyle w:val="sc-dvwkko"/>
                <w:rFonts w:ascii="Liberation Serif" w:hAnsi="Liberation Serif" w:cs="Courier New"/>
                <w:spacing w:val="-5"/>
                <w:bdr w:val="none" w:sz="0" w:space="0" w:color="auto" w:frame="1"/>
              </w:rPr>
            </w:pPr>
            <w:r w:rsidRPr="00F6427E">
              <w:rPr>
                <w:rStyle w:val="sc-dvwkko"/>
                <w:rFonts w:ascii="Liberation Serif" w:hAnsi="Liberation Serif" w:cs="Courier New"/>
                <w:spacing w:val="-5"/>
                <w:bdr w:val="none" w:sz="0" w:space="0" w:color="auto" w:frame="1"/>
              </w:rPr>
              <w:t>Пристегиваться ремнем безопасности нужно всем пассажирам, включая находящихся на задних сиденьях, по нескольким важным причинам:</w:t>
            </w:r>
          </w:p>
          <w:p w14:paraId="30ABD173" w14:textId="77777777" w:rsidR="00F92428" w:rsidRPr="00F6427E" w:rsidRDefault="00F92428" w:rsidP="00831A65">
            <w:pPr>
              <w:rPr>
                <w:rStyle w:val="sc-dvwkko"/>
                <w:rFonts w:ascii="Liberation Serif" w:hAnsi="Liberation Serif" w:cs="Courier New"/>
                <w:spacing w:val="-5"/>
                <w:bdr w:val="none" w:sz="0" w:space="0" w:color="auto" w:frame="1"/>
              </w:rPr>
            </w:pPr>
            <w:r w:rsidRPr="00F6427E">
              <w:rPr>
                <w:rStyle w:val="sc-dvwkko"/>
                <w:rFonts w:ascii="Liberation Serif" w:hAnsi="Liberation Serif" w:cs="Courier New"/>
                <w:spacing w:val="-5"/>
                <w:bdr w:val="none" w:sz="0" w:space="0" w:color="auto" w:frame="1"/>
              </w:rPr>
              <w:t>1. Безопасность в случае аварии: Ремень безопасности существенно снижает риск получения серьезных травм или гибели при столкновении. Пассажиры заднего сиденья, не пристегнутые ремнем, могут получить сильнейшие ушибы, переломы, черепно-мозговые травмы или вылететь из автомобиля.</w:t>
            </w:r>
          </w:p>
          <w:p w14:paraId="4A8EF4D4" w14:textId="77777777" w:rsidR="00F92428" w:rsidRPr="00F6427E" w:rsidRDefault="00F92428" w:rsidP="00831A65">
            <w:pPr>
              <w:rPr>
                <w:rStyle w:val="sc-dvwkko"/>
                <w:rFonts w:ascii="Liberation Serif" w:hAnsi="Liberation Serif" w:cs="Courier New"/>
                <w:spacing w:val="-5"/>
                <w:bdr w:val="none" w:sz="0" w:space="0" w:color="auto" w:frame="1"/>
              </w:rPr>
            </w:pPr>
            <w:r w:rsidRPr="00F6427E">
              <w:rPr>
                <w:rStyle w:val="sc-dvwkko"/>
                <w:rFonts w:ascii="Liberation Serif" w:hAnsi="Liberation Serif" w:cs="Courier New"/>
                <w:spacing w:val="-5"/>
                <w:bdr w:val="none" w:sz="0" w:space="0" w:color="auto" w:frame="1"/>
              </w:rPr>
              <w:t xml:space="preserve">2. Защита передних пассажиров: </w:t>
            </w:r>
            <w:proofErr w:type="spellStart"/>
            <w:r w:rsidRPr="00F6427E">
              <w:rPr>
                <w:rStyle w:val="sc-dvwkko"/>
                <w:rFonts w:ascii="Liberation Serif" w:hAnsi="Liberation Serif" w:cs="Courier New"/>
                <w:spacing w:val="-5"/>
                <w:bdr w:val="none" w:sz="0" w:space="0" w:color="auto" w:frame="1"/>
              </w:rPr>
              <w:t>Непристегнутый</w:t>
            </w:r>
            <w:proofErr w:type="spellEnd"/>
            <w:r w:rsidRPr="00F6427E">
              <w:rPr>
                <w:rStyle w:val="sc-dvwkko"/>
                <w:rFonts w:ascii="Liberation Serif" w:hAnsi="Liberation Serif" w:cs="Courier New"/>
                <w:spacing w:val="-5"/>
                <w:bdr w:val="none" w:sz="0" w:space="0" w:color="auto" w:frame="1"/>
              </w:rPr>
              <w:t xml:space="preserve"> пассажир на заднем сиденье при столкновении превращается в снаряд, угрожающий жизни и здоровью водителя и пассажиров спереди. Вес тела, умноженный на скорость, создает огромный импульс, способный нанести катастрофические повреждения.</w:t>
            </w:r>
          </w:p>
          <w:p w14:paraId="695350DD" w14:textId="77777777" w:rsidR="00F92428" w:rsidRPr="00F6427E" w:rsidRDefault="00F92428" w:rsidP="00831A65">
            <w:pPr>
              <w:rPr>
                <w:rStyle w:val="sc-dvwkko"/>
                <w:rFonts w:ascii="Liberation Serif" w:hAnsi="Liberation Serif" w:cs="Courier New"/>
                <w:spacing w:val="-5"/>
                <w:bdr w:val="none" w:sz="0" w:space="0" w:color="auto" w:frame="1"/>
              </w:rPr>
            </w:pPr>
            <w:r w:rsidRPr="00F6427E">
              <w:rPr>
                <w:rStyle w:val="sc-dvwkko"/>
                <w:rFonts w:ascii="Liberation Serif" w:hAnsi="Liberation Serif" w:cs="Courier New"/>
                <w:spacing w:val="-5"/>
                <w:bdr w:val="none" w:sz="0" w:space="0" w:color="auto" w:frame="1"/>
              </w:rPr>
              <w:t xml:space="preserve">3. Предотвращение вылета из автомобиля: При сильном столкновении </w:t>
            </w:r>
            <w:proofErr w:type="spellStart"/>
            <w:r w:rsidRPr="00F6427E">
              <w:rPr>
                <w:rStyle w:val="sc-dvwkko"/>
                <w:rFonts w:ascii="Liberation Serif" w:hAnsi="Liberation Serif" w:cs="Courier New"/>
                <w:spacing w:val="-5"/>
                <w:bdr w:val="none" w:sz="0" w:space="0" w:color="auto" w:frame="1"/>
              </w:rPr>
              <w:t>непристегнутый</w:t>
            </w:r>
            <w:proofErr w:type="spellEnd"/>
            <w:r w:rsidRPr="00F6427E">
              <w:rPr>
                <w:rStyle w:val="sc-dvwkko"/>
                <w:rFonts w:ascii="Liberation Serif" w:hAnsi="Liberation Serif" w:cs="Courier New"/>
                <w:spacing w:val="-5"/>
                <w:bdr w:val="none" w:sz="0" w:space="0" w:color="auto" w:frame="1"/>
              </w:rPr>
              <w:t xml:space="preserve"> пассажир может выпасть из автомобиля через разбитое стекло, оконный проем или люк крыши, что приводит к тяжелым травмам или гибели.</w:t>
            </w:r>
          </w:p>
          <w:p w14:paraId="3C52250C" w14:textId="77777777" w:rsidR="00F92428" w:rsidRPr="00F6427E" w:rsidRDefault="00F92428" w:rsidP="00831A65">
            <w:pPr>
              <w:rPr>
                <w:rStyle w:val="sc-dvwkko"/>
                <w:rFonts w:ascii="Liberation Serif" w:hAnsi="Liberation Serif" w:cs="Courier New"/>
                <w:spacing w:val="-5"/>
                <w:bdr w:val="none" w:sz="0" w:space="0" w:color="auto" w:frame="1"/>
              </w:rPr>
            </w:pPr>
            <w:r w:rsidRPr="00F6427E">
              <w:rPr>
                <w:rStyle w:val="sc-dvwkko"/>
                <w:rFonts w:ascii="Liberation Serif" w:hAnsi="Liberation Serif" w:cs="Courier New"/>
                <w:spacing w:val="-5"/>
                <w:bdr w:val="none" w:sz="0" w:space="0" w:color="auto" w:frame="1"/>
              </w:rPr>
              <w:t>4. Минимизация последствий боковых ударов: Ремень безопасности на заднем сиденье помогает зафиксировать тело пассажира и распределить силу удара равномерно, снижая вероятность сильных ушибов позвоночника, ребер и внутренних органов.</w:t>
            </w:r>
          </w:p>
          <w:p w14:paraId="36641361" w14:textId="77777777" w:rsidR="00F92428" w:rsidRPr="00F6427E" w:rsidRDefault="00F92428" w:rsidP="00831A65">
            <w:pPr>
              <w:rPr>
                <w:rStyle w:val="sc-dvwkko"/>
                <w:rFonts w:ascii="Liberation Serif" w:hAnsi="Liberation Serif" w:cs="Courier New"/>
                <w:spacing w:val="-5"/>
                <w:bdr w:val="none" w:sz="0" w:space="0" w:color="auto" w:frame="1"/>
              </w:rPr>
            </w:pPr>
            <w:r w:rsidRPr="00F6427E">
              <w:rPr>
                <w:rStyle w:val="sc-dvwkko"/>
                <w:rFonts w:ascii="Liberation Serif" w:hAnsi="Liberation Serif" w:cs="Courier New"/>
                <w:spacing w:val="-5"/>
                <w:bdr w:val="none" w:sz="0" w:space="0" w:color="auto" w:frame="1"/>
              </w:rPr>
              <w:t xml:space="preserve">5. Законодательная норма: В России (статья 12.6 КоАП РФ) предусмотрена ответственность за </w:t>
            </w:r>
            <w:proofErr w:type="spellStart"/>
            <w:r w:rsidRPr="00F6427E">
              <w:rPr>
                <w:rStyle w:val="sc-dvwkko"/>
                <w:rFonts w:ascii="Liberation Serif" w:hAnsi="Liberation Serif" w:cs="Courier New"/>
                <w:spacing w:val="-5"/>
                <w:bdr w:val="none" w:sz="0" w:space="0" w:color="auto" w:frame="1"/>
              </w:rPr>
              <w:t>непристегнутый</w:t>
            </w:r>
            <w:proofErr w:type="spellEnd"/>
            <w:r w:rsidRPr="00F6427E">
              <w:rPr>
                <w:rStyle w:val="sc-dvwkko"/>
                <w:rFonts w:ascii="Liberation Serif" w:hAnsi="Liberation Serif" w:cs="Courier New"/>
                <w:spacing w:val="-5"/>
                <w:bdr w:val="none" w:sz="0" w:space="0" w:color="auto" w:frame="1"/>
              </w:rPr>
              <w:t xml:space="preserve"> ремень безопасности. Водитель и пассажиры несут административную ответственность в виде штрафа.</w:t>
            </w:r>
          </w:p>
          <w:p w14:paraId="384837CC" w14:textId="77777777" w:rsidR="00F92428" w:rsidRPr="00F6427E" w:rsidRDefault="00F92428" w:rsidP="00831A65">
            <w:pPr>
              <w:rPr>
                <w:rStyle w:val="sc-dvwkko"/>
                <w:rFonts w:ascii="Liberation Serif" w:hAnsi="Liberation Serif" w:cs="Courier New"/>
                <w:spacing w:val="-5"/>
                <w:bdr w:val="none" w:sz="0" w:space="0" w:color="auto" w:frame="1"/>
              </w:rPr>
            </w:pPr>
            <w:r w:rsidRPr="00F6427E">
              <w:rPr>
                <w:rStyle w:val="sc-dvwkko"/>
                <w:rFonts w:ascii="Liberation Serif" w:hAnsi="Liberation Serif" w:cs="Courier New"/>
                <w:spacing w:val="-5"/>
                <w:bdr w:val="none" w:sz="0" w:space="0" w:color="auto" w:frame="1"/>
              </w:rPr>
              <w:t>Таким образом, пристегивание ремня безопасности — это не формальность, а жизненно важная мера, необходимая для сохранения здоровья и жизни всех пассажиров, включая тех, кто сидит на задних сиденьях.</w:t>
            </w:r>
          </w:p>
        </w:tc>
      </w:tr>
    </w:tbl>
    <w:p w14:paraId="73168D41" w14:textId="77777777" w:rsidR="00F92428" w:rsidRPr="00AF1162" w:rsidRDefault="00F92428" w:rsidP="00F92428">
      <w:pPr>
        <w:rPr>
          <w:rFonts w:ascii="PT Astra Serif" w:hAnsi="PT Astra Serif"/>
          <w:szCs w:val="28"/>
        </w:rPr>
      </w:pPr>
    </w:p>
    <w:p w14:paraId="4335DC84" w14:textId="77777777" w:rsidR="000C1B3F" w:rsidRDefault="000C1B3F" w:rsidP="000C1B3F">
      <w:pPr>
        <w:pStyle w:val="ab"/>
        <w:spacing w:line="276" w:lineRule="auto"/>
        <w:jc w:val="both"/>
        <w:rPr>
          <w:rFonts w:ascii="Liberation Serif" w:hAnsi="Liberation Serif" w:cs="Liberation Serif"/>
        </w:rPr>
      </w:pPr>
    </w:p>
    <w:sectPr w:rsidR="000C1B3F" w:rsidSect="00F6427E">
      <w:pgSz w:w="11906" w:h="16838" w:code="9"/>
      <w:pgMar w:top="851" w:right="709" w:bottom="993" w:left="156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40AC7E" w14:textId="77777777" w:rsidR="00DA15DC" w:rsidRDefault="00DA15DC" w:rsidP="0016673B">
      <w:r>
        <w:separator/>
      </w:r>
    </w:p>
  </w:endnote>
  <w:endnote w:type="continuationSeparator" w:id="0">
    <w:p w14:paraId="0C9A2C65" w14:textId="77777777" w:rsidR="00DA15DC" w:rsidRDefault="00DA15DC" w:rsidP="001667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CC"/>
    <w:family w:val="roman"/>
    <w:pitch w:val="variable"/>
    <w:sig w:usb0="A00002AF" w:usb1="500078FB"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PT Astra Serif">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F65C23" w14:textId="77777777" w:rsidR="00DA15DC" w:rsidRDefault="00DA15DC" w:rsidP="0016673B">
      <w:r>
        <w:separator/>
      </w:r>
    </w:p>
  </w:footnote>
  <w:footnote w:type="continuationSeparator" w:id="0">
    <w:p w14:paraId="014BB103" w14:textId="77777777" w:rsidR="00DA15DC" w:rsidRDefault="00DA15DC" w:rsidP="001667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C000AD"/>
    <w:multiLevelType w:val="hybridMultilevel"/>
    <w:tmpl w:val="64C8BD52"/>
    <w:lvl w:ilvl="0" w:tplc="CB2E53A0">
      <w:start w:val="1"/>
      <w:numFmt w:val="bullet"/>
      <w:lvlText w:val=""/>
      <w:lvlJc w:val="left"/>
      <w:pPr>
        <w:tabs>
          <w:tab w:val="num" w:pos="380"/>
        </w:tabs>
        <w:ind w:left="550" w:hanging="330"/>
      </w:pPr>
      <w:rPr>
        <w:rFonts w:ascii="Symbol" w:hAnsi="Symbol" w:hint="default"/>
        <w:b w:val="0"/>
        <w:i w:val="0"/>
        <w:sz w:val="16"/>
        <w:szCs w:val="16"/>
      </w:rPr>
    </w:lvl>
    <w:lvl w:ilvl="1" w:tplc="04190003" w:tentative="1">
      <w:start w:val="1"/>
      <w:numFmt w:val="bullet"/>
      <w:lvlText w:val="o"/>
      <w:lvlJc w:val="left"/>
      <w:pPr>
        <w:tabs>
          <w:tab w:val="num" w:pos="1650"/>
        </w:tabs>
        <w:ind w:left="1650" w:hanging="360"/>
      </w:pPr>
      <w:rPr>
        <w:rFonts w:ascii="Courier New" w:hAnsi="Courier New" w:cs="Courier New" w:hint="default"/>
      </w:rPr>
    </w:lvl>
    <w:lvl w:ilvl="2" w:tplc="04190005" w:tentative="1">
      <w:start w:val="1"/>
      <w:numFmt w:val="bullet"/>
      <w:lvlText w:val=""/>
      <w:lvlJc w:val="left"/>
      <w:pPr>
        <w:tabs>
          <w:tab w:val="num" w:pos="2370"/>
        </w:tabs>
        <w:ind w:left="2370" w:hanging="360"/>
      </w:pPr>
      <w:rPr>
        <w:rFonts w:ascii="Wingdings" w:hAnsi="Wingdings" w:hint="default"/>
      </w:rPr>
    </w:lvl>
    <w:lvl w:ilvl="3" w:tplc="04190001" w:tentative="1">
      <w:start w:val="1"/>
      <w:numFmt w:val="bullet"/>
      <w:lvlText w:val=""/>
      <w:lvlJc w:val="left"/>
      <w:pPr>
        <w:tabs>
          <w:tab w:val="num" w:pos="3090"/>
        </w:tabs>
        <w:ind w:left="3090" w:hanging="360"/>
      </w:pPr>
      <w:rPr>
        <w:rFonts w:ascii="Symbol" w:hAnsi="Symbol" w:hint="default"/>
      </w:rPr>
    </w:lvl>
    <w:lvl w:ilvl="4" w:tplc="04190003" w:tentative="1">
      <w:start w:val="1"/>
      <w:numFmt w:val="bullet"/>
      <w:lvlText w:val="o"/>
      <w:lvlJc w:val="left"/>
      <w:pPr>
        <w:tabs>
          <w:tab w:val="num" w:pos="3810"/>
        </w:tabs>
        <w:ind w:left="3810" w:hanging="360"/>
      </w:pPr>
      <w:rPr>
        <w:rFonts w:ascii="Courier New" w:hAnsi="Courier New" w:cs="Courier New" w:hint="default"/>
      </w:rPr>
    </w:lvl>
    <w:lvl w:ilvl="5" w:tplc="04190005" w:tentative="1">
      <w:start w:val="1"/>
      <w:numFmt w:val="bullet"/>
      <w:lvlText w:val=""/>
      <w:lvlJc w:val="left"/>
      <w:pPr>
        <w:tabs>
          <w:tab w:val="num" w:pos="4530"/>
        </w:tabs>
        <w:ind w:left="4530" w:hanging="360"/>
      </w:pPr>
      <w:rPr>
        <w:rFonts w:ascii="Wingdings" w:hAnsi="Wingdings" w:hint="default"/>
      </w:rPr>
    </w:lvl>
    <w:lvl w:ilvl="6" w:tplc="04190001" w:tentative="1">
      <w:start w:val="1"/>
      <w:numFmt w:val="bullet"/>
      <w:lvlText w:val=""/>
      <w:lvlJc w:val="left"/>
      <w:pPr>
        <w:tabs>
          <w:tab w:val="num" w:pos="5250"/>
        </w:tabs>
        <w:ind w:left="5250" w:hanging="360"/>
      </w:pPr>
      <w:rPr>
        <w:rFonts w:ascii="Symbol" w:hAnsi="Symbol" w:hint="default"/>
      </w:rPr>
    </w:lvl>
    <w:lvl w:ilvl="7" w:tplc="04190003" w:tentative="1">
      <w:start w:val="1"/>
      <w:numFmt w:val="bullet"/>
      <w:lvlText w:val="o"/>
      <w:lvlJc w:val="left"/>
      <w:pPr>
        <w:tabs>
          <w:tab w:val="num" w:pos="5970"/>
        </w:tabs>
        <w:ind w:left="5970" w:hanging="360"/>
      </w:pPr>
      <w:rPr>
        <w:rFonts w:ascii="Courier New" w:hAnsi="Courier New" w:cs="Courier New" w:hint="default"/>
      </w:rPr>
    </w:lvl>
    <w:lvl w:ilvl="8" w:tplc="04190005" w:tentative="1">
      <w:start w:val="1"/>
      <w:numFmt w:val="bullet"/>
      <w:lvlText w:val=""/>
      <w:lvlJc w:val="left"/>
      <w:pPr>
        <w:tabs>
          <w:tab w:val="num" w:pos="6690"/>
        </w:tabs>
        <w:ind w:left="6690" w:hanging="360"/>
      </w:pPr>
      <w:rPr>
        <w:rFonts w:ascii="Wingdings" w:hAnsi="Wingdings" w:hint="default"/>
      </w:rPr>
    </w:lvl>
  </w:abstractNum>
  <w:abstractNum w:abstractNumId="1" w15:restartNumberingAfterBreak="0">
    <w:nsid w:val="0E423DEC"/>
    <w:multiLevelType w:val="hybridMultilevel"/>
    <w:tmpl w:val="02C6E1CA"/>
    <w:lvl w:ilvl="0" w:tplc="A8FA0DC8">
      <w:start w:val="1"/>
      <w:numFmt w:val="decimal"/>
      <w:lvlText w:val="%1)"/>
      <w:lvlJc w:val="left"/>
      <w:pPr>
        <w:ind w:left="0" w:hanging="360"/>
      </w:pPr>
      <w:rPr>
        <w:rFonts w:hint="default"/>
      </w:r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2" w15:restartNumberingAfterBreak="0">
    <w:nsid w:val="0EC42794"/>
    <w:multiLevelType w:val="hybridMultilevel"/>
    <w:tmpl w:val="32AE9A2C"/>
    <w:lvl w:ilvl="0" w:tplc="A2B473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4EE2766"/>
    <w:multiLevelType w:val="hybridMultilevel"/>
    <w:tmpl w:val="04F448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8B750B3"/>
    <w:multiLevelType w:val="hybridMultilevel"/>
    <w:tmpl w:val="33BC2206"/>
    <w:lvl w:ilvl="0" w:tplc="A2B473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A2242F2"/>
    <w:multiLevelType w:val="hybridMultilevel"/>
    <w:tmpl w:val="EB526E48"/>
    <w:lvl w:ilvl="0" w:tplc="A2B473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AAD1D41"/>
    <w:multiLevelType w:val="hybridMultilevel"/>
    <w:tmpl w:val="04E05A86"/>
    <w:lvl w:ilvl="0" w:tplc="A2B47384">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 w15:restartNumberingAfterBreak="0">
    <w:nsid w:val="20EA6DE1"/>
    <w:multiLevelType w:val="hybridMultilevel"/>
    <w:tmpl w:val="CE52C3F6"/>
    <w:lvl w:ilvl="0" w:tplc="6E869E64">
      <w:start w:val="1"/>
      <w:numFmt w:val="decimal"/>
      <w:lvlText w:val="%1."/>
      <w:lvlJc w:val="left"/>
      <w:pPr>
        <w:ind w:left="2520" w:hanging="360"/>
      </w:pPr>
      <w:rPr>
        <w:rFonts w:hint="default"/>
      </w:rPr>
    </w:lvl>
    <w:lvl w:ilvl="1" w:tplc="6E90011C">
      <w:start w:val="1"/>
      <w:numFmt w:val="decimal"/>
      <w:lvlText w:val="%2"/>
      <w:lvlJc w:val="left"/>
      <w:pPr>
        <w:tabs>
          <w:tab w:val="num" w:pos="2175"/>
        </w:tabs>
        <w:ind w:left="2175" w:hanging="360"/>
      </w:pPr>
      <w:rPr>
        <w:rFonts w:ascii="Times New Roman" w:eastAsia="Times New Roman" w:hAnsi="Times New Roman" w:cs="Times New Roman"/>
      </w:rPr>
    </w:lvl>
    <w:lvl w:ilvl="2" w:tplc="0419001B" w:tentative="1">
      <w:start w:val="1"/>
      <w:numFmt w:val="lowerRoman"/>
      <w:lvlText w:val="%3."/>
      <w:lvlJc w:val="right"/>
      <w:pPr>
        <w:ind w:left="3960" w:hanging="180"/>
      </w:pPr>
    </w:lvl>
    <w:lvl w:ilvl="3" w:tplc="0419000F" w:tentative="1">
      <w:start w:val="1"/>
      <w:numFmt w:val="decimal"/>
      <w:lvlText w:val="%4."/>
      <w:lvlJc w:val="left"/>
      <w:pPr>
        <w:ind w:left="4680" w:hanging="360"/>
      </w:pPr>
    </w:lvl>
    <w:lvl w:ilvl="4" w:tplc="04190019" w:tentative="1">
      <w:start w:val="1"/>
      <w:numFmt w:val="lowerLetter"/>
      <w:lvlText w:val="%5."/>
      <w:lvlJc w:val="left"/>
      <w:pPr>
        <w:ind w:left="5400" w:hanging="360"/>
      </w:pPr>
    </w:lvl>
    <w:lvl w:ilvl="5" w:tplc="0419001B" w:tentative="1">
      <w:start w:val="1"/>
      <w:numFmt w:val="lowerRoman"/>
      <w:lvlText w:val="%6."/>
      <w:lvlJc w:val="right"/>
      <w:pPr>
        <w:ind w:left="6120" w:hanging="180"/>
      </w:pPr>
    </w:lvl>
    <w:lvl w:ilvl="6" w:tplc="0419000F" w:tentative="1">
      <w:start w:val="1"/>
      <w:numFmt w:val="decimal"/>
      <w:lvlText w:val="%7."/>
      <w:lvlJc w:val="left"/>
      <w:pPr>
        <w:ind w:left="6840" w:hanging="360"/>
      </w:pPr>
    </w:lvl>
    <w:lvl w:ilvl="7" w:tplc="04190019" w:tentative="1">
      <w:start w:val="1"/>
      <w:numFmt w:val="lowerLetter"/>
      <w:lvlText w:val="%8."/>
      <w:lvlJc w:val="left"/>
      <w:pPr>
        <w:ind w:left="7560" w:hanging="360"/>
      </w:pPr>
    </w:lvl>
    <w:lvl w:ilvl="8" w:tplc="0419001B" w:tentative="1">
      <w:start w:val="1"/>
      <w:numFmt w:val="lowerRoman"/>
      <w:lvlText w:val="%9."/>
      <w:lvlJc w:val="right"/>
      <w:pPr>
        <w:ind w:left="8280" w:hanging="180"/>
      </w:pPr>
    </w:lvl>
  </w:abstractNum>
  <w:abstractNum w:abstractNumId="8" w15:restartNumberingAfterBreak="0">
    <w:nsid w:val="235D5178"/>
    <w:multiLevelType w:val="hybridMultilevel"/>
    <w:tmpl w:val="74AC6154"/>
    <w:lvl w:ilvl="0" w:tplc="A2B473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83C44E3"/>
    <w:multiLevelType w:val="hybridMultilevel"/>
    <w:tmpl w:val="1BD89972"/>
    <w:lvl w:ilvl="0" w:tplc="A2B473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8AD3745"/>
    <w:multiLevelType w:val="hybridMultilevel"/>
    <w:tmpl w:val="174E88F2"/>
    <w:lvl w:ilvl="0" w:tplc="A2B473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3784568"/>
    <w:multiLevelType w:val="hybridMultilevel"/>
    <w:tmpl w:val="DFDC74BA"/>
    <w:lvl w:ilvl="0" w:tplc="A2B473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6F76B50"/>
    <w:multiLevelType w:val="hybridMultilevel"/>
    <w:tmpl w:val="4F7EE726"/>
    <w:lvl w:ilvl="0" w:tplc="A2B47384">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3" w15:restartNumberingAfterBreak="0">
    <w:nsid w:val="39400E7B"/>
    <w:multiLevelType w:val="hybridMultilevel"/>
    <w:tmpl w:val="5E86B836"/>
    <w:lvl w:ilvl="0" w:tplc="A2B473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E935EDA"/>
    <w:multiLevelType w:val="multilevel"/>
    <w:tmpl w:val="3B4E6FEA"/>
    <w:lvl w:ilvl="0">
      <w:start w:val="1"/>
      <w:numFmt w:val="decimal"/>
      <w:suff w:val="space"/>
      <w:lvlText w:val="%1."/>
      <w:lvlJc w:val="left"/>
      <w:pPr>
        <w:ind w:left="720" w:hanging="360"/>
      </w:pPr>
      <w:rPr>
        <w:rFonts w:hint="default"/>
        <w:b w:val="0"/>
        <w:i w:val="0"/>
      </w:rPr>
    </w:lvl>
    <w:lvl w:ilvl="1">
      <w:start w:val="1"/>
      <w:numFmt w:val="decimal"/>
      <w:isLgl/>
      <w:suff w:val="space"/>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5" w15:restartNumberingAfterBreak="0">
    <w:nsid w:val="3F9C7953"/>
    <w:multiLevelType w:val="hybridMultilevel"/>
    <w:tmpl w:val="3440D43E"/>
    <w:lvl w:ilvl="0" w:tplc="B75835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3FFA10EC"/>
    <w:multiLevelType w:val="hybridMultilevel"/>
    <w:tmpl w:val="A82414EC"/>
    <w:lvl w:ilvl="0" w:tplc="A2B473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09C57BE"/>
    <w:multiLevelType w:val="hybridMultilevel"/>
    <w:tmpl w:val="65921A26"/>
    <w:lvl w:ilvl="0" w:tplc="5F7C7D1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52780412"/>
    <w:multiLevelType w:val="multilevel"/>
    <w:tmpl w:val="889C46D2"/>
    <w:lvl w:ilvl="0">
      <w:start w:val="1"/>
      <w:numFmt w:val="decimal"/>
      <w:lvlText w:val="%1."/>
      <w:lvlJc w:val="left"/>
      <w:pPr>
        <w:ind w:left="408" w:hanging="408"/>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5B191328"/>
    <w:multiLevelType w:val="hybridMultilevel"/>
    <w:tmpl w:val="4E7A33A0"/>
    <w:lvl w:ilvl="0" w:tplc="A2B473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D264F22"/>
    <w:multiLevelType w:val="hybridMultilevel"/>
    <w:tmpl w:val="2ED86856"/>
    <w:lvl w:ilvl="0" w:tplc="A2B473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0833EC5"/>
    <w:multiLevelType w:val="hybridMultilevel"/>
    <w:tmpl w:val="82C08D24"/>
    <w:lvl w:ilvl="0" w:tplc="A2B473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39D5A27"/>
    <w:multiLevelType w:val="hybridMultilevel"/>
    <w:tmpl w:val="BDD4F980"/>
    <w:lvl w:ilvl="0" w:tplc="A2B473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9582640"/>
    <w:multiLevelType w:val="hybridMultilevel"/>
    <w:tmpl w:val="367EFB7E"/>
    <w:lvl w:ilvl="0" w:tplc="A2B473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1094340"/>
    <w:multiLevelType w:val="hybridMultilevel"/>
    <w:tmpl w:val="FA32FC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8F651C0"/>
    <w:multiLevelType w:val="multilevel"/>
    <w:tmpl w:val="5008ACD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AB53363"/>
    <w:multiLevelType w:val="hybridMultilevel"/>
    <w:tmpl w:val="2E140346"/>
    <w:lvl w:ilvl="0" w:tplc="A2B473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7AD5052B"/>
    <w:multiLevelType w:val="hybridMultilevel"/>
    <w:tmpl w:val="DCF2EEC8"/>
    <w:lvl w:ilvl="0" w:tplc="A2B473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AFB399A"/>
    <w:multiLevelType w:val="hybridMultilevel"/>
    <w:tmpl w:val="73503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F0F40D4"/>
    <w:multiLevelType w:val="hybridMultilevel"/>
    <w:tmpl w:val="44D4F0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1"/>
  </w:num>
  <w:num w:numId="3">
    <w:abstractNumId w:val="0"/>
  </w:num>
  <w:num w:numId="4">
    <w:abstractNumId w:val="7"/>
  </w:num>
  <w:num w:numId="5">
    <w:abstractNumId w:val="14"/>
  </w:num>
  <w:num w:numId="6">
    <w:abstractNumId w:val="5"/>
  </w:num>
  <w:num w:numId="7">
    <w:abstractNumId w:val="26"/>
  </w:num>
  <w:num w:numId="8">
    <w:abstractNumId w:val="9"/>
  </w:num>
  <w:num w:numId="9">
    <w:abstractNumId w:val="29"/>
  </w:num>
  <w:num w:numId="10">
    <w:abstractNumId w:val="20"/>
  </w:num>
  <w:num w:numId="11">
    <w:abstractNumId w:val="28"/>
  </w:num>
  <w:num w:numId="12">
    <w:abstractNumId w:val="3"/>
  </w:num>
  <w:num w:numId="13">
    <w:abstractNumId w:val="10"/>
  </w:num>
  <w:num w:numId="14">
    <w:abstractNumId w:val="11"/>
  </w:num>
  <w:num w:numId="15">
    <w:abstractNumId w:val="6"/>
  </w:num>
  <w:num w:numId="16">
    <w:abstractNumId w:val="12"/>
  </w:num>
  <w:num w:numId="17">
    <w:abstractNumId w:val="24"/>
  </w:num>
  <w:num w:numId="18">
    <w:abstractNumId w:val="15"/>
  </w:num>
  <w:num w:numId="19">
    <w:abstractNumId w:val="4"/>
  </w:num>
  <w:num w:numId="20">
    <w:abstractNumId w:val="23"/>
  </w:num>
  <w:num w:numId="21">
    <w:abstractNumId w:val="22"/>
  </w:num>
  <w:num w:numId="22">
    <w:abstractNumId w:val="13"/>
  </w:num>
  <w:num w:numId="23">
    <w:abstractNumId w:val="27"/>
  </w:num>
  <w:num w:numId="24">
    <w:abstractNumId w:val="2"/>
  </w:num>
  <w:num w:numId="25">
    <w:abstractNumId w:val="19"/>
  </w:num>
  <w:num w:numId="26">
    <w:abstractNumId w:val="8"/>
  </w:num>
  <w:num w:numId="27">
    <w:abstractNumId w:val="16"/>
  </w:num>
  <w:num w:numId="28">
    <w:abstractNumId w:val="21"/>
  </w:num>
  <w:num w:numId="29">
    <w:abstractNumId w:val="25"/>
    <w:lvlOverride w:ilvl="0">
      <w:lvl w:ilvl="0">
        <w:numFmt w:val="bullet"/>
        <w:lvlText w:val="o"/>
        <w:lvlJc w:val="left"/>
        <w:pPr>
          <w:tabs>
            <w:tab w:val="num" w:pos="720"/>
          </w:tabs>
          <w:ind w:left="720" w:hanging="360"/>
        </w:pPr>
        <w:rPr>
          <w:rFonts w:ascii="Courier New" w:hAnsi="Courier New" w:hint="default"/>
          <w:sz w:val="20"/>
        </w:rPr>
      </w:lvl>
    </w:lvlOverride>
  </w:num>
  <w:num w:numId="3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76971"/>
    <w:rsid w:val="000118E0"/>
    <w:rsid w:val="000139ED"/>
    <w:rsid w:val="00014FDA"/>
    <w:rsid w:val="0001643C"/>
    <w:rsid w:val="00020B14"/>
    <w:rsid w:val="0002117F"/>
    <w:rsid w:val="0002226F"/>
    <w:rsid w:val="00023790"/>
    <w:rsid w:val="000338B2"/>
    <w:rsid w:val="00034AE0"/>
    <w:rsid w:val="00035E80"/>
    <w:rsid w:val="0003779D"/>
    <w:rsid w:val="00043265"/>
    <w:rsid w:val="00047111"/>
    <w:rsid w:val="0004749B"/>
    <w:rsid w:val="000579E6"/>
    <w:rsid w:val="0006107C"/>
    <w:rsid w:val="00064836"/>
    <w:rsid w:val="0006529F"/>
    <w:rsid w:val="000660E4"/>
    <w:rsid w:val="00067CA8"/>
    <w:rsid w:val="00071882"/>
    <w:rsid w:val="00075E8D"/>
    <w:rsid w:val="000775BE"/>
    <w:rsid w:val="000779AB"/>
    <w:rsid w:val="0008338C"/>
    <w:rsid w:val="00085047"/>
    <w:rsid w:val="00090765"/>
    <w:rsid w:val="00090F28"/>
    <w:rsid w:val="00094C1D"/>
    <w:rsid w:val="00096163"/>
    <w:rsid w:val="00096D99"/>
    <w:rsid w:val="00097EAF"/>
    <w:rsid w:val="000A4E49"/>
    <w:rsid w:val="000B2031"/>
    <w:rsid w:val="000B420A"/>
    <w:rsid w:val="000C1B3F"/>
    <w:rsid w:val="000C6D72"/>
    <w:rsid w:val="000C7AD8"/>
    <w:rsid w:val="000D0F6A"/>
    <w:rsid w:val="000D2F15"/>
    <w:rsid w:val="000D58A4"/>
    <w:rsid w:val="000E034E"/>
    <w:rsid w:val="000E7C25"/>
    <w:rsid w:val="000F66AA"/>
    <w:rsid w:val="0010526F"/>
    <w:rsid w:val="00112ADF"/>
    <w:rsid w:val="001147FA"/>
    <w:rsid w:val="00125608"/>
    <w:rsid w:val="00126AC6"/>
    <w:rsid w:val="00126C53"/>
    <w:rsid w:val="001278CE"/>
    <w:rsid w:val="00127CD2"/>
    <w:rsid w:val="001340E1"/>
    <w:rsid w:val="001363F7"/>
    <w:rsid w:val="001402B6"/>
    <w:rsid w:val="001413F9"/>
    <w:rsid w:val="00141C40"/>
    <w:rsid w:val="00142B45"/>
    <w:rsid w:val="0014798F"/>
    <w:rsid w:val="00147D41"/>
    <w:rsid w:val="0015336C"/>
    <w:rsid w:val="001546D4"/>
    <w:rsid w:val="0015567C"/>
    <w:rsid w:val="0016673B"/>
    <w:rsid w:val="00166AE7"/>
    <w:rsid w:val="00172D6D"/>
    <w:rsid w:val="00175D20"/>
    <w:rsid w:val="001828B0"/>
    <w:rsid w:val="0018437D"/>
    <w:rsid w:val="001852E0"/>
    <w:rsid w:val="00185685"/>
    <w:rsid w:val="001858EE"/>
    <w:rsid w:val="001872F6"/>
    <w:rsid w:val="00192B68"/>
    <w:rsid w:val="001A2793"/>
    <w:rsid w:val="001B4E52"/>
    <w:rsid w:val="001C09B7"/>
    <w:rsid w:val="001C628F"/>
    <w:rsid w:val="001C6CA8"/>
    <w:rsid w:val="001D19C0"/>
    <w:rsid w:val="001D30C2"/>
    <w:rsid w:val="001E2FF4"/>
    <w:rsid w:val="001E36D1"/>
    <w:rsid w:val="001E497D"/>
    <w:rsid w:val="001E5309"/>
    <w:rsid w:val="00200F3D"/>
    <w:rsid w:val="002013E8"/>
    <w:rsid w:val="002064CD"/>
    <w:rsid w:val="00224C9B"/>
    <w:rsid w:val="002271A4"/>
    <w:rsid w:val="002272DD"/>
    <w:rsid w:val="002323C4"/>
    <w:rsid w:val="0023625E"/>
    <w:rsid w:val="002426E9"/>
    <w:rsid w:val="00244945"/>
    <w:rsid w:val="002477AA"/>
    <w:rsid w:val="00250C7F"/>
    <w:rsid w:val="002537E6"/>
    <w:rsid w:val="00255A8B"/>
    <w:rsid w:val="00255EC5"/>
    <w:rsid w:val="0025642C"/>
    <w:rsid w:val="00256ED2"/>
    <w:rsid w:val="00261275"/>
    <w:rsid w:val="002623DB"/>
    <w:rsid w:val="0026455A"/>
    <w:rsid w:val="00273CEA"/>
    <w:rsid w:val="00273E51"/>
    <w:rsid w:val="00276A72"/>
    <w:rsid w:val="00277109"/>
    <w:rsid w:val="00277567"/>
    <w:rsid w:val="00287350"/>
    <w:rsid w:val="002874EE"/>
    <w:rsid w:val="00290DAC"/>
    <w:rsid w:val="00291557"/>
    <w:rsid w:val="00292B31"/>
    <w:rsid w:val="00294CD9"/>
    <w:rsid w:val="002978F7"/>
    <w:rsid w:val="002A1E07"/>
    <w:rsid w:val="002A7470"/>
    <w:rsid w:val="002B3CD5"/>
    <w:rsid w:val="002C1468"/>
    <w:rsid w:val="002C22B5"/>
    <w:rsid w:val="002C60FD"/>
    <w:rsid w:val="002D4702"/>
    <w:rsid w:val="002E223B"/>
    <w:rsid w:val="002E2D32"/>
    <w:rsid w:val="00301D5C"/>
    <w:rsid w:val="00303720"/>
    <w:rsid w:val="00306EA9"/>
    <w:rsid w:val="00310BD7"/>
    <w:rsid w:val="003176AE"/>
    <w:rsid w:val="0032144C"/>
    <w:rsid w:val="00322530"/>
    <w:rsid w:val="003262FD"/>
    <w:rsid w:val="00326B3C"/>
    <w:rsid w:val="003310F8"/>
    <w:rsid w:val="003323E8"/>
    <w:rsid w:val="00332DCB"/>
    <w:rsid w:val="00340498"/>
    <w:rsid w:val="00340E33"/>
    <w:rsid w:val="00342675"/>
    <w:rsid w:val="003435B3"/>
    <w:rsid w:val="003437C8"/>
    <w:rsid w:val="00344C3F"/>
    <w:rsid w:val="00345F2C"/>
    <w:rsid w:val="0035462D"/>
    <w:rsid w:val="0036134A"/>
    <w:rsid w:val="00362D28"/>
    <w:rsid w:val="00362F1F"/>
    <w:rsid w:val="00367339"/>
    <w:rsid w:val="003727E6"/>
    <w:rsid w:val="00373090"/>
    <w:rsid w:val="0037374F"/>
    <w:rsid w:val="003765A3"/>
    <w:rsid w:val="0038760E"/>
    <w:rsid w:val="00390242"/>
    <w:rsid w:val="00393878"/>
    <w:rsid w:val="00393A27"/>
    <w:rsid w:val="00395802"/>
    <w:rsid w:val="003969AA"/>
    <w:rsid w:val="003970DB"/>
    <w:rsid w:val="00397E27"/>
    <w:rsid w:val="003A3B17"/>
    <w:rsid w:val="003A473A"/>
    <w:rsid w:val="003A6358"/>
    <w:rsid w:val="003B149F"/>
    <w:rsid w:val="003B75F1"/>
    <w:rsid w:val="003B7B4D"/>
    <w:rsid w:val="003C6DBD"/>
    <w:rsid w:val="003C6F1E"/>
    <w:rsid w:val="003C6FD5"/>
    <w:rsid w:val="003C738C"/>
    <w:rsid w:val="003C743A"/>
    <w:rsid w:val="003C7F13"/>
    <w:rsid w:val="003D1526"/>
    <w:rsid w:val="003D3DFF"/>
    <w:rsid w:val="003D4198"/>
    <w:rsid w:val="003D5F0C"/>
    <w:rsid w:val="003E4F4D"/>
    <w:rsid w:val="003E7128"/>
    <w:rsid w:val="003F6A85"/>
    <w:rsid w:val="00404FFC"/>
    <w:rsid w:val="00406F0D"/>
    <w:rsid w:val="00412CAB"/>
    <w:rsid w:val="00420467"/>
    <w:rsid w:val="00421CBE"/>
    <w:rsid w:val="0042227F"/>
    <w:rsid w:val="0042780A"/>
    <w:rsid w:val="00432912"/>
    <w:rsid w:val="00433ED8"/>
    <w:rsid w:val="00433F28"/>
    <w:rsid w:val="00436EE3"/>
    <w:rsid w:val="00437A89"/>
    <w:rsid w:val="0044014E"/>
    <w:rsid w:val="004444AE"/>
    <w:rsid w:val="0044464F"/>
    <w:rsid w:val="00444DDB"/>
    <w:rsid w:val="0044524E"/>
    <w:rsid w:val="004521A4"/>
    <w:rsid w:val="004524E2"/>
    <w:rsid w:val="004534BD"/>
    <w:rsid w:val="004572D6"/>
    <w:rsid w:val="004641AC"/>
    <w:rsid w:val="00476565"/>
    <w:rsid w:val="00482CEA"/>
    <w:rsid w:val="00486539"/>
    <w:rsid w:val="00486E77"/>
    <w:rsid w:val="00487615"/>
    <w:rsid w:val="0048780D"/>
    <w:rsid w:val="0049116B"/>
    <w:rsid w:val="0049316C"/>
    <w:rsid w:val="004A482A"/>
    <w:rsid w:val="004A75C2"/>
    <w:rsid w:val="004B1AF8"/>
    <w:rsid w:val="004B2C68"/>
    <w:rsid w:val="004B5371"/>
    <w:rsid w:val="004B6EFB"/>
    <w:rsid w:val="004C465A"/>
    <w:rsid w:val="004C5CCC"/>
    <w:rsid w:val="004D1715"/>
    <w:rsid w:val="004D1F26"/>
    <w:rsid w:val="004D4208"/>
    <w:rsid w:val="004D4CEC"/>
    <w:rsid w:val="004D4DC5"/>
    <w:rsid w:val="004E447A"/>
    <w:rsid w:val="004E63E6"/>
    <w:rsid w:val="004F7D2C"/>
    <w:rsid w:val="00504265"/>
    <w:rsid w:val="00505E2C"/>
    <w:rsid w:val="0051204B"/>
    <w:rsid w:val="00513B74"/>
    <w:rsid w:val="00515B1B"/>
    <w:rsid w:val="00517AE9"/>
    <w:rsid w:val="00517C17"/>
    <w:rsid w:val="005236DD"/>
    <w:rsid w:val="005304AB"/>
    <w:rsid w:val="00534109"/>
    <w:rsid w:val="00537915"/>
    <w:rsid w:val="00540BF8"/>
    <w:rsid w:val="005421EE"/>
    <w:rsid w:val="00545656"/>
    <w:rsid w:val="005514FD"/>
    <w:rsid w:val="00552DA5"/>
    <w:rsid w:val="00555A81"/>
    <w:rsid w:val="00557864"/>
    <w:rsid w:val="00561151"/>
    <w:rsid w:val="005632C8"/>
    <w:rsid w:val="005639E6"/>
    <w:rsid w:val="00564ED7"/>
    <w:rsid w:val="00567368"/>
    <w:rsid w:val="005739DB"/>
    <w:rsid w:val="00577EE9"/>
    <w:rsid w:val="00585EFB"/>
    <w:rsid w:val="00590A84"/>
    <w:rsid w:val="005923F5"/>
    <w:rsid w:val="005A14DF"/>
    <w:rsid w:val="005A2296"/>
    <w:rsid w:val="005B306C"/>
    <w:rsid w:val="005B6C90"/>
    <w:rsid w:val="005C2D6D"/>
    <w:rsid w:val="005C456A"/>
    <w:rsid w:val="005D2066"/>
    <w:rsid w:val="005E0603"/>
    <w:rsid w:val="005E25F3"/>
    <w:rsid w:val="005E5E6F"/>
    <w:rsid w:val="005F0032"/>
    <w:rsid w:val="005F02D5"/>
    <w:rsid w:val="005F051F"/>
    <w:rsid w:val="005F3EF6"/>
    <w:rsid w:val="005F5E3F"/>
    <w:rsid w:val="006037BE"/>
    <w:rsid w:val="006101D6"/>
    <w:rsid w:val="00614D96"/>
    <w:rsid w:val="00616854"/>
    <w:rsid w:val="0062107F"/>
    <w:rsid w:val="006239A9"/>
    <w:rsid w:val="00624551"/>
    <w:rsid w:val="00633E41"/>
    <w:rsid w:val="0063595E"/>
    <w:rsid w:val="006370A8"/>
    <w:rsid w:val="006371E8"/>
    <w:rsid w:val="00637681"/>
    <w:rsid w:val="006511F4"/>
    <w:rsid w:val="00653FE8"/>
    <w:rsid w:val="00654C3A"/>
    <w:rsid w:val="00662D66"/>
    <w:rsid w:val="00664305"/>
    <w:rsid w:val="006702A0"/>
    <w:rsid w:val="00676971"/>
    <w:rsid w:val="00680825"/>
    <w:rsid w:val="00685156"/>
    <w:rsid w:val="00686F86"/>
    <w:rsid w:val="00692BEC"/>
    <w:rsid w:val="006A3AC0"/>
    <w:rsid w:val="006A4038"/>
    <w:rsid w:val="006A776E"/>
    <w:rsid w:val="006B48BF"/>
    <w:rsid w:val="006B5F0C"/>
    <w:rsid w:val="006C0C19"/>
    <w:rsid w:val="006C34A3"/>
    <w:rsid w:val="006C6CE5"/>
    <w:rsid w:val="006D1171"/>
    <w:rsid w:val="006E0655"/>
    <w:rsid w:val="006E12DB"/>
    <w:rsid w:val="006E39E7"/>
    <w:rsid w:val="006E4050"/>
    <w:rsid w:val="006F1280"/>
    <w:rsid w:val="006F2D04"/>
    <w:rsid w:val="006F3341"/>
    <w:rsid w:val="006F37FE"/>
    <w:rsid w:val="00700C57"/>
    <w:rsid w:val="00702BA4"/>
    <w:rsid w:val="007062ED"/>
    <w:rsid w:val="007078C4"/>
    <w:rsid w:val="00711DC2"/>
    <w:rsid w:val="00712385"/>
    <w:rsid w:val="00712590"/>
    <w:rsid w:val="00713218"/>
    <w:rsid w:val="007135FF"/>
    <w:rsid w:val="00726F72"/>
    <w:rsid w:val="00730506"/>
    <w:rsid w:val="00730FB3"/>
    <w:rsid w:val="00734A42"/>
    <w:rsid w:val="00734F7C"/>
    <w:rsid w:val="00736AD6"/>
    <w:rsid w:val="00737242"/>
    <w:rsid w:val="00742CE0"/>
    <w:rsid w:val="00742F04"/>
    <w:rsid w:val="007517DF"/>
    <w:rsid w:val="00751E9D"/>
    <w:rsid w:val="00755514"/>
    <w:rsid w:val="00755738"/>
    <w:rsid w:val="007614C2"/>
    <w:rsid w:val="0077047A"/>
    <w:rsid w:val="00774FBC"/>
    <w:rsid w:val="00775265"/>
    <w:rsid w:val="00776239"/>
    <w:rsid w:val="0077752E"/>
    <w:rsid w:val="00783EA4"/>
    <w:rsid w:val="0079018A"/>
    <w:rsid w:val="007907C1"/>
    <w:rsid w:val="00792647"/>
    <w:rsid w:val="007937F1"/>
    <w:rsid w:val="00793CAA"/>
    <w:rsid w:val="007A052B"/>
    <w:rsid w:val="007A131F"/>
    <w:rsid w:val="007A2A03"/>
    <w:rsid w:val="007A4D9A"/>
    <w:rsid w:val="007A5863"/>
    <w:rsid w:val="007A5A00"/>
    <w:rsid w:val="007C01C9"/>
    <w:rsid w:val="007C1077"/>
    <w:rsid w:val="007C3D11"/>
    <w:rsid w:val="007C475B"/>
    <w:rsid w:val="007C5710"/>
    <w:rsid w:val="007D1448"/>
    <w:rsid w:val="007D21DC"/>
    <w:rsid w:val="007D3270"/>
    <w:rsid w:val="007D7B6F"/>
    <w:rsid w:val="007E544C"/>
    <w:rsid w:val="007E572C"/>
    <w:rsid w:val="007E60AA"/>
    <w:rsid w:val="007E713A"/>
    <w:rsid w:val="007F043B"/>
    <w:rsid w:val="007F0C3C"/>
    <w:rsid w:val="007F2E3E"/>
    <w:rsid w:val="007F51EC"/>
    <w:rsid w:val="007F640B"/>
    <w:rsid w:val="00803A06"/>
    <w:rsid w:val="00811525"/>
    <w:rsid w:val="00812822"/>
    <w:rsid w:val="00820946"/>
    <w:rsid w:val="0082239F"/>
    <w:rsid w:val="00823C7A"/>
    <w:rsid w:val="00826CD8"/>
    <w:rsid w:val="008275FC"/>
    <w:rsid w:val="00830321"/>
    <w:rsid w:val="00831A65"/>
    <w:rsid w:val="00834555"/>
    <w:rsid w:val="00835733"/>
    <w:rsid w:val="00835E35"/>
    <w:rsid w:val="00836248"/>
    <w:rsid w:val="0083624F"/>
    <w:rsid w:val="0083630B"/>
    <w:rsid w:val="00840BB9"/>
    <w:rsid w:val="00852298"/>
    <w:rsid w:val="00854D2A"/>
    <w:rsid w:val="00856CB7"/>
    <w:rsid w:val="00862201"/>
    <w:rsid w:val="00867CE8"/>
    <w:rsid w:val="008769AE"/>
    <w:rsid w:val="008810F5"/>
    <w:rsid w:val="00885B40"/>
    <w:rsid w:val="00886FC5"/>
    <w:rsid w:val="0089107E"/>
    <w:rsid w:val="00893066"/>
    <w:rsid w:val="00893143"/>
    <w:rsid w:val="00896261"/>
    <w:rsid w:val="0089659C"/>
    <w:rsid w:val="008A16B2"/>
    <w:rsid w:val="008A4EEA"/>
    <w:rsid w:val="008B5022"/>
    <w:rsid w:val="008B5E49"/>
    <w:rsid w:val="008C44DE"/>
    <w:rsid w:val="008C4EA3"/>
    <w:rsid w:val="008E6ECF"/>
    <w:rsid w:val="008F0C22"/>
    <w:rsid w:val="008F42F9"/>
    <w:rsid w:val="008F4ECA"/>
    <w:rsid w:val="008F5F64"/>
    <w:rsid w:val="008F6D20"/>
    <w:rsid w:val="008F7DA9"/>
    <w:rsid w:val="00903EC3"/>
    <w:rsid w:val="009079E5"/>
    <w:rsid w:val="00910792"/>
    <w:rsid w:val="00910954"/>
    <w:rsid w:val="009110B1"/>
    <w:rsid w:val="009112CA"/>
    <w:rsid w:val="00912986"/>
    <w:rsid w:val="00915998"/>
    <w:rsid w:val="00923991"/>
    <w:rsid w:val="009322C5"/>
    <w:rsid w:val="00936A9F"/>
    <w:rsid w:val="009373EB"/>
    <w:rsid w:val="0094699D"/>
    <w:rsid w:val="0095142A"/>
    <w:rsid w:val="00951E0F"/>
    <w:rsid w:val="00952DDA"/>
    <w:rsid w:val="00955300"/>
    <w:rsid w:val="00960B55"/>
    <w:rsid w:val="00964356"/>
    <w:rsid w:val="0097540A"/>
    <w:rsid w:val="00975628"/>
    <w:rsid w:val="00976E4C"/>
    <w:rsid w:val="009779BE"/>
    <w:rsid w:val="00986B6D"/>
    <w:rsid w:val="00992397"/>
    <w:rsid w:val="00992B5F"/>
    <w:rsid w:val="009A12F6"/>
    <w:rsid w:val="009A5718"/>
    <w:rsid w:val="009C2E05"/>
    <w:rsid w:val="009C3AE7"/>
    <w:rsid w:val="009D01DF"/>
    <w:rsid w:val="009D3D05"/>
    <w:rsid w:val="009E4892"/>
    <w:rsid w:val="009F4608"/>
    <w:rsid w:val="00A02036"/>
    <w:rsid w:val="00A035FF"/>
    <w:rsid w:val="00A12BB0"/>
    <w:rsid w:val="00A13F58"/>
    <w:rsid w:val="00A22287"/>
    <w:rsid w:val="00A22CCD"/>
    <w:rsid w:val="00A279A2"/>
    <w:rsid w:val="00A30C25"/>
    <w:rsid w:val="00A36407"/>
    <w:rsid w:val="00A425A0"/>
    <w:rsid w:val="00A469D6"/>
    <w:rsid w:val="00A53D21"/>
    <w:rsid w:val="00A57402"/>
    <w:rsid w:val="00A661A7"/>
    <w:rsid w:val="00A67C3D"/>
    <w:rsid w:val="00A71241"/>
    <w:rsid w:val="00A71390"/>
    <w:rsid w:val="00A72471"/>
    <w:rsid w:val="00A729DD"/>
    <w:rsid w:val="00A74880"/>
    <w:rsid w:val="00A74A0D"/>
    <w:rsid w:val="00A754F8"/>
    <w:rsid w:val="00A76729"/>
    <w:rsid w:val="00A80F8E"/>
    <w:rsid w:val="00A81D8D"/>
    <w:rsid w:val="00A82239"/>
    <w:rsid w:val="00A85371"/>
    <w:rsid w:val="00A87B67"/>
    <w:rsid w:val="00A912F9"/>
    <w:rsid w:val="00A9754D"/>
    <w:rsid w:val="00AA1040"/>
    <w:rsid w:val="00AA635F"/>
    <w:rsid w:val="00AB006F"/>
    <w:rsid w:val="00AB1FF7"/>
    <w:rsid w:val="00AB51A4"/>
    <w:rsid w:val="00AB779E"/>
    <w:rsid w:val="00AC1C56"/>
    <w:rsid w:val="00AD1AAF"/>
    <w:rsid w:val="00AD2190"/>
    <w:rsid w:val="00AD2580"/>
    <w:rsid w:val="00AD5648"/>
    <w:rsid w:val="00AD79B0"/>
    <w:rsid w:val="00AE1804"/>
    <w:rsid w:val="00AE18C1"/>
    <w:rsid w:val="00AE5041"/>
    <w:rsid w:val="00AE5B1E"/>
    <w:rsid w:val="00AE7A96"/>
    <w:rsid w:val="00AF1D2B"/>
    <w:rsid w:val="00AF46C0"/>
    <w:rsid w:val="00AF49F3"/>
    <w:rsid w:val="00AF4E7E"/>
    <w:rsid w:val="00AF5414"/>
    <w:rsid w:val="00B010C1"/>
    <w:rsid w:val="00B03A0F"/>
    <w:rsid w:val="00B110B3"/>
    <w:rsid w:val="00B1460D"/>
    <w:rsid w:val="00B30083"/>
    <w:rsid w:val="00B30418"/>
    <w:rsid w:val="00B31BE0"/>
    <w:rsid w:val="00B32098"/>
    <w:rsid w:val="00B33644"/>
    <w:rsid w:val="00B35332"/>
    <w:rsid w:val="00B36435"/>
    <w:rsid w:val="00B42317"/>
    <w:rsid w:val="00B45128"/>
    <w:rsid w:val="00B46C86"/>
    <w:rsid w:val="00B50844"/>
    <w:rsid w:val="00B523F5"/>
    <w:rsid w:val="00B54BCF"/>
    <w:rsid w:val="00B575F6"/>
    <w:rsid w:val="00B62C07"/>
    <w:rsid w:val="00B72705"/>
    <w:rsid w:val="00B72854"/>
    <w:rsid w:val="00B74EB3"/>
    <w:rsid w:val="00B8109F"/>
    <w:rsid w:val="00B811DA"/>
    <w:rsid w:val="00B844E3"/>
    <w:rsid w:val="00B960A3"/>
    <w:rsid w:val="00B969A7"/>
    <w:rsid w:val="00BA5B30"/>
    <w:rsid w:val="00BB0422"/>
    <w:rsid w:val="00BC36EF"/>
    <w:rsid w:val="00BD3240"/>
    <w:rsid w:val="00BD3398"/>
    <w:rsid w:val="00BD725C"/>
    <w:rsid w:val="00BE0DED"/>
    <w:rsid w:val="00BE2F75"/>
    <w:rsid w:val="00BF541A"/>
    <w:rsid w:val="00BF71C2"/>
    <w:rsid w:val="00C03907"/>
    <w:rsid w:val="00C055EA"/>
    <w:rsid w:val="00C11FEB"/>
    <w:rsid w:val="00C1239B"/>
    <w:rsid w:val="00C21ABB"/>
    <w:rsid w:val="00C261E7"/>
    <w:rsid w:val="00C273E2"/>
    <w:rsid w:val="00C375ED"/>
    <w:rsid w:val="00C43D58"/>
    <w:rsid w:val="00C46019"/>
    <w:rsid w:val="00C50C7F"/>
    <w:rsid w:val="00C5136D"/>
    <w:rsid w:val="00C513BA"/>
    <w:rsid w:val="00C556C7"/>
    <w:rsid w:val="00C56434"/>
    <w:rsid w:val="00C62A31"/>
    <w:rsid w:val="00C67925"/>
    <w:rsid w:val="00C67F64"/>
    <w:rsid w:val="00C7275C"/>
    <w:rsid w:val="00C81EB3"/>
    <w:rsid w:val="00C82B3E"/>
    <w:rsid w:val="00C85B44"/>
    <w:rsid w:val="00C8741F"/>
    <w:rsid w:val="00C943E9"/>
    <w:rsid w:val="00C9742F"/>
    <w:rsid w:val="00C97E5D"/>
    <w:rsid w:val="00CA3BC0"/>
    <w:rsid w:val="00CB0D76"/>
    <w:rsid w:val="00CB4AF3"/>
    <w:rsid w:val="00CB4DCF"/>
    <w:rsid w:val="00CC312E"/>
    <w:rsid w:val="00CC3ED4"/>
    <w:rsid w:val="00CD09F4"/>
    <w:rsid w:val="00CD1BB4"/>
    <w:rsid w:val="00CD1E5D"/>
    <w:rsid w:val="00CD4388"/>
    <w:rsid w:val="00CD5F7D"/>
    <w:rsid w:val="00CD6277"/>
    <w:rsid w:val="00CD6A50"/>
    <w:rsid w:val="00CE1F54"/>
    <w:rsid w:val="00CE566B"/>
    <w:rsid w:val="00CF6520"/>
    <w:rsid w:val="00CF727F"/>
    <w:rsid w:val="00D01E5F"/>
    <w:rsid w:val="00D032C6"/>
    <w:rsid w:val="00D0391C"/>
    <w:rsid w:val="00D115A7"/>
    <w:rsid w:val="00D175B4"/>
    <w:rsid w:val="00D272E3"/>
    <w:rsid w:val="00D2773A"/>
    <w:rsid w:val="00D27D74"/>
    <w:rsid w:val="00D307F8"/>
    <w:rsid w:val="00D35A9D"/>
    <w:rsid w:val="00D51885"/>
    <w:rsid w:val="00D522C6"/>
    <w:rsid w:val="00D62A45"/>
    <w:rsid w:val="00D63AA7"/>
    <w:rsid w:val="00D644B4"/>
    <w:rsid w:val="00D6460C"/>
    <w:rsid w:val="00D65FC7"/>
    <w:rsid w:val="00D66DA4"/>
    <w:rsid w:val="00D7017E"/>
    <w:rsid w:val="00D73737"/>
    <w:rsid w:val="00D755FC"/>
    <w:rsid w:val="00D77151"/>
    <w:rsid w:val="00D82026"/>
    <w:rsid w:val="00D908A7"/>
    <w:rsid w:val="00D90D29"/>
    <w:rsid w:val="00D936AB"/>
    <w:rsid w:val="00DA0CF0"/>
    <w:rsid w:val="00DA15DC"/>
    <w:rsid w:val="00DA3175"/>
    <w:rsid w:val="00DA4C63"/>
    <w:rsid w:val="00DA51DA"/>
    <w:rsid w:val="00DA798E"/>
    <w:rsid w:val="00DB2941"/>
    <w:rsid w:val="00DB31FC"/>
    <w:rsid w:val="00DB77D7"/>
    <w:rsid w:val="00DC048B"/>
    <w:rsid w:val="00DC0B7A"/>
    <w:rsid w:val="00DC0B9B"/>
    <w:rsid w:val="00DD2AB3"/>
    <w:rsid w:val="00DD2AF0"/>
    <w:rsid w:val="00DD3D49"/>
    <w:rsid w:val="00DD68EB"/>
    <w:rsid w:val="00DE5F1F"/>
    <w:rsid w:val="00DE6E5D"/>
    <w:rsid w:val="00DF0B2A"/>
    <w:rsid w:val="00DF61F9"/>
    <w:rsid w:val="00DF6258"/>
    <w:rsid w:val="00DF76A3"/>
    <w:rsid w:val="00DF7B23"/>
    <w:rsid w:val="00E017F7"/>
    <w:rsid w:val="00E01C97"/>
    <w:rsid w:val="00E01D90"/>
    <w:rsid w:val="00E026D4"/>
    <w:rsid w:val="00E06185"/>
    <w:rsid w:val="00E0747D"/>
    <w:rsid w:val="00E170D2"/>
    <w:rsid w:val="00E20391"/>
    <w:rsid w:val="00E203C1"/>
    <w:rsid w:val="00E216ED"/>
    <w:rsid w:val="00E23C7D"/>
    <w:rsid w:val="00E258E4"/>
    <w:rsid w:val="00E31CC7"/>
    <w:rsid w:val="00E35085"/>
    <w:rsid w:val="00E35249"/>
    <w:rsid w:val="00E366FA"/>
    <w:rsid w:val="00E37E29"/>
    <w:rsid w:val="00E37F7D"/>
    <w:rsid w:val="00E403ED"/>
    <w:rsid w:val="00E63338"/>
    <w:rsid w:val="00E70F0E"/>
    <w:rsid w:val="00E70F52"/>
    <w:rsid w:val="00E806C5"/>
    <w:rsid w:val="00EA36F6"/>
    <w:rsid w:val="00EA6F02"/>
    <w:rsid w:val="00EB22FC"/>
    <w:rsid w:val="00EB2CE6"/>
    <w:rsid w:val="00EB5E0F"/>
    <w:rsid w:val="00EC1368"/>
    <w:rsid w:val="00EC4A9D"/>
    <w:rsid w:val="00ED2F13"/>
    <w:rsid w:val="00ED3259"/>
    <w:rsid w:val="00EE2D72"/>
    <w:rsid w:val="00EE7971"/>
    <w:rsid w:val="00EF0A5C"/>
    <w:rsid w:val="00EF1E10"/>
    <w:rsid w:val="00EF2805"/>
    <w:rsid w:val="00EF36D2"/>
    <w:rsid w:val="00EF3A37"/>
    <w:rsid w:val="00EF42F6"/>
    <w:rsid w:val="00F01559"/>
    <w:rsid w:val="00F05D70"/>
    <w:rsid w:val="00F11A6F"/>
    <w:rsid w:val="00F12FFD"/>
    <w:rsid w:val="00F1361B"/>
    <w:rsid w:val="00F149C9"/>
    <w:rsid w:val="00F17540"/>
    <w:rsid w:val="00F2049D"/>
    <w:rsid w:val="00F3133A"/>
    <w:rsid w:val="00F452B2"/>
    <w:rsid w:val="00F47CF3"/>
    <w:rsid w:val="00F47F5B"/>
    <w:rsid w:val="00F603B0"/>
    <w:rsid w:val="00F6209C"/>
    <w:rsid w:val="00F63C64"/>
    <w:rsid w:val="00F6427E"/>
    <w:rsid w:val="00F67BBF"/>
    <w:rsid w:val="00F7341B"/>
    <w:rsid w:val="00F80069"/>
    <w:rsid w:val="00F80357"/>
    <w:rsid w:val="00F85508"/>
    <w:rsid w:val="00F92428"/>
    <w:rsid w:val="00F957B3"/>
    <w:rsid w:val="00FA0CB2"/>
    <w:rsid w:val="00FA2C68"/>
    <w:rsid w:val="00FA7F94"/>
    <w:rsid w:val="00FB19D3"/>
    <w:rsid w:val="00FB3F1E"/>
    <w:rsid w:val="00FC2B65"/>
    <w:rsid w:val="00FC31CE"/>
    <w:rsid w:val="00FC491D"/>
    <w:rsid w:val="00FC5C73"/>
    <w:rsid w:val="00FC7881"/>
    <w:rsid w:val="00FD1525"/>
    <w:rsid w:val="00FD3212"/>
    <w:rsid w:val="00FD4D0C"/>
    <w:rsid w:val="00FD5EDE"/>
    <w:rsid w:val="00FE1FE2"/>
    <w:rsid w:val="00FE425A"/>
    <w:rsid w:val="00FF0CEA"/>
    <w:rsid w:val="00FF5857"/>
    <w:rsid w:val="00FF587B"/>
    <w:rsid w:val="00FF6E08"/>
    <w:rsid w:val="00FF73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DF2179"/>
  <w15:docId w15:val="{122FC3A3-8E06-4DD3-A571-C02331075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A51DA"/>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DA51DA"/>
    <w:pPr>
      <w:jc w:val="center"/>
    </w:pPr>
    <w:rPr>
      <w:b/>
      <w:sz w:val="28"/>
      <w:szCs w:val="20"/>
    </w:rPr>
  </w:style>
  <w:style w:type="paragraph" w:customStyle="1" w:styleId="2113">
    <w:name w:val="Знак2 Знак Знак1 Знак1 Знак Знак Знак Знак Знак Знак Знак Знак Знак Знак Знак Знак3"/>
    <w:basedOn w:val="a"/>
    <w:rsid w:val="00DA51DA"/>
    <w:pPr>
      <w:spacing w:after="160" w:line="240" w:lineRule="exact"/>
    </w:pPr>
    <w:rPr>
      <w:rFonts w:ascii="Verdana" w:hAnsi="Verdana" w:cs="Verdana"/>
      <w:sz w:val="20"/>
      <w:szCs w:val="20"/>
      <w:lang w:val="en-US" w:eastAsia="en-US"/>
    </w:rPr>
  </w:style>
  <w:style w:type="table" w:styleId="a5">
    <w:name w:val="Table Grid"/>
    <w:basedOn w:val="a1"/>
    <w:uiPriority w:val="59"/>
    <w:rsid w:val="00DA51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iPriority w:val="99"/>
    <w:rsid w:val="00DA51DA"/>
    <w:rPr>
      <w:color w:val="0000FF"/>
      <w:u w:val="single"/>
    </w:rPr>
  </w:style>
  <w:style w:type="character" w:customStyle="1" w:styleId="a4">
    <w:name w:val="Заголовок Знак"/>
    <w:basedOn w:val="a0"/>
    <w:link w:val="a3"/>
    <w:locked/>
    <w:rsid w:val="00DA51DA"/>
    <w:rPr>
      <w:b/>
      <w:sz w:val="28"/>
      <w:lang w:val="ru-RU" w:eastAsia="ru-RU" w:bidi="ar-SA"/>
    </w:rPr>
  </w:style>
  <w:style w:type="paragraph" w:styleId="a7">
    <w:name w:val="Balloon Text"/>
    <w:basedOn w:val="a"/>
    <w:semiHidden/>
    <w:rsid w:val="00CD1BB4"/>
    <w:rPr>
      <w:rFonts w:ascii="Tahoma" w:hAnsi="Tahoma" w:cs="Tahoma"/>
      <w:sz w:val="16"/>
      <w:szCs w:val="16"/>
    </w:rPr>
  </w:style>
  <w:style w:type="paragraph" w:styleId="a8">
    <w:name w:val="List Paragraph"/>
    <w:basedOn w:val="a"/>
    <w:uiPriority w:val="34"/>
    <w:qFormat/>
    <w:rsid w:val="000775BE"/>
    <w:pPr>
      <w:ind w:left="720"/>
      <w:contextualSpacing/>
    </w:pPr>
  </w:style>
  <w:style w:type="paragraph" w:styleId="a9">
    <w:name w:val="Body Text"/>
    <w:basedOn w:val="a"/>
    <w:link w:val="aa"/>
    <w:rsid w:val="00301D5C"/>
    <w:rPr>
      <w:sz w:val="28"/>
      <w:szCs w:val="20"/>
    </w:rPr>
  </w:style>
  <w:style w:type="character" w:customStyle="1" w:styleId="aa">
    <w:name w:val="Основной текст Знак"/>
    <w:basedOn w:val="a0"/>
    <w:link w:val="a9"/>
    <w:rsid w:val="00301D5C"/>
    <w:rPr>
      <w:sz w:val="28"/>
    </w:rPr>
  </w:style>
  <w:style w:type="paragraph" w:styleId="ab">
    <w:name w:val="No Spacing"/>
    <w:uiPriority w:val="1"/>
    <w:qFormat/>
    <w:rsid w:val="00C50C7F"/>
    <w:rPr>
      <w:rFonts w:ascii="Calibri" w:hAnsi="Calibri"/>
      <w:sz w:val="22"/>
      <w:szCs w:val="22"/>
    </w:rPr>
  </w:style>
  <w:style w:type="paragraph" w:customStyle="1" w:styleId="ConsPlusCell">
    <w:name w:val="ConsPlusCell"/>
    <w:rsid w:val="00C50C7F"/>
    <w:pPr>
      <w:widowControl w:val="0"/>
      <w:autoSpaceDE w:val="0"/>
      <w:autoSpaceDN w:val="0"/>
      <w:adjustRightInd w:val="0"/>
    </w:pPr>
    <w:rPr>
      <w:rFonts w:ascii="Arial" w:hAnsi="Arial" w:cs="Arial"/>
    </w:rPr>
  </w:style>
  <w:style w:type="character" w:styleId="ac">
    <w:name w:val="Emphasis"/>
    <w:basedOn w:val="a0"/>
    <w:uiPriority w:val="20"/>
    <w:qFormat/>
    <w:rsid w:val="00992397"/>
    <w:rPr>
      <w:i/>
      <w:iCs/>
    </w:rPr>
  </w:style>
  <w:style w:type="character" w:customStyle="1" w:styleId="ad">
    <w:name w:val="Основной текст_"/>
    <w:basedOn w:val="a0"/>
    <w:link w:val="1"/>
    <w:rsid w:val="002064CD"/>
    <w:rPr>
      <w:sz w:val="44"/>
      <w:szCs w:val="44"/>
    </w:rPr>
  </w:style>
  <w:style w:type="character" w:customStyle="1" w:styleId="2">
    <w:name w:val="Заголовок №2_"/>
    <w:basedOn w:val="a0"/>
    <w:link w:val="20"/>
    <w:rsid w:val="002064CD"/>
    <w:rPr>
      <w:b/>
      <w:bCs/>
      <w:sz w:val="44"/>
      <w:szCs w:val="44"/>
    </w:rPr>
  </w:style>
  <w:style w:type="paragraph" w:customStyle="1" w:styleId="1">
    <w:name w:val="Основной текст1"/>
    <w:basedOn w:val="a"/>
    <w:link w:val="ad"/>
    <w:rsid w:val="002064CD"/>
    <w:pPr>
      <w:widowControl w:val="0"/>
      <w:ind w:firstLine="400"/>
    </w:pPr>
    <w:rPr>
      <w:sz w:val="44"/>
      <w:szCs w:val="44"/>
    </w:rPr>
  </w:style>
  <w:style w:type="paragraph" w:customStyle="1" w:styleId="20">
    <w:name w:val="Заголовок №2"/>
    <w:basedOn w:val="a"/>
    <w:link w:val="2"/>
    <w:rsid w:val="002064CD"/>
    <w:pPr>
      <w:widowControl w:val="0"/>
      <w:ind w:left="1120"/>
      <w:outlineLvl w:val="1"/>
    </w:pPr>
    <w:rPr>
      <w:b/>
      <w:bCs/>
      <w:sz w:val="44"/>
      <w:szCs w:val="44"/>
    </w:rPr>
  </w:style>
  <w:style w:type="paragraph" w:styleId="ae">
    <w:name w:val="Subtitle"/>
    <w:basedOn w:val="a"/>
    <w:link w:val="af"/>
    <w:qFormat/>
    <w:rsid w:val="0016673B"/>
    <w:pPr>
      <w:overflowPunct w:val="0"/>
      <w:autoSpaceDE w:val="0"/>
      <w:autoSpaceDN w:val="0"/>
      <w:adjustRightInd w:val="0"/>
      <w:jc w:val="center"/>
      <w:textAlignment w:val="baseline"/>
    </w:pPr>
    <w:rPr>
      <w:szCs w:val="20"/>
    </w:rPr>
  </w:style>
  <w:style w:type="character" w:customStyle="1" w:styleId="af">
    <w:name w:val="Подзаголовок Знак"/>
    <w:basedOn w:val="a0"/>
    <w:link w:val="ae"/>
    <w:rsid w:val="0016673B"/>
    <w:rPr>
      <w:sz w:val="24"/>
    </w:rPr>
  </w:style>
  <w:style w:type="paragraph" w:styleId="af0">
    <w:name w:val="header"/>
    <w:basedOn w:val="a"/>
    <w:link w:val="af1"/>
    <w:uiPriority w:val="99"/>
    <w:rsid w:val="0016673B"/>
    <w:pPr>
      <w:tabs>
        <w:tab w:val="center" w:pos="4677"/>
        <w:tab w:val="right" w:pos="9355"/>
      </w:tabs>
    </w:pPr>
  </w:style>
  <w:style w:type="character" w:customStyle="1" w:styleId="af1">
    <w:name w:val="Верхний колонтитул Знак"/>
    <w:basedOn w:val="a0"/>
    <w:link w:val="af0"/>
    <w:uiPriority w:val="99"/>
    <w:rsid w:val="0016673B"/>
    <w:rPr>
      <w:sz w:val="24"/>
      <w:szCs w:val="24"/>
    </w:rPr>
  </w:style>
  <w:style w:type="character" w:customStyle="1" w:styleId="af2">
    <w:name w:val="Текст сноски Знак"/>
    <w:link w:val="af3"/>
    <w:uiPriority w:val="99"/>
    <w:locked/>
    <w:rsid w:val="0016673B"/>
  </w:style>
  <w:style w:type="paragraph" w:styleId="af3">
    <w:name w:val="footnote text"/>
    <w:basedOn w:val="a"/>
    <w:link w:val="af2"/>
    <w:uiPriority w:val="99"/>
    <w:rsid w:val="0016673B"/>
    <w:pPr>
      <w:overflowPunct w:val="0"/>
      <w:autoSpaceDE w:val="0"/>
      <w:autoSpaceDN w:val="0"/>
      <w:adjustRightInd w:val="0"/>
    </w:pPr>
    <w:rPr>
      <w:sz w:val="20"/>
      <w:szCs w:val="20"/>
    </w:rPr>
  </w:style>
  <w:style w:type="character" w:customStyle="1" w:styleId="10">
    <w:name w:val="Текст сноски Знак1"/>
    <w:basedOn w:val="a0"/>
    <w:semiHidden/>
    <w:rsid w:val="0016673B"/>
  </w:style>
  <w:style w:type="paragraph" w:customStyle="1" w:styleId="TableParagraph">
    <w:name w:val="Table Paragraph"/>
    <w:basedOn w:val="a"/>
    <w:uiPriority w:val="1"/>
    <w:qFormat/>
    <w:rsid w:val="0016673B"/>
    <w:pPr>
      <w:widowControl w:val="0"/>
      <w:autoSpaceDE w:val="0"/>
      <w:autoSpaceDN w:val="0"/>
      <w:spacing w:line="315" w:lineRule="exact"/>
    </w:pPr>
    <w:rPr>
      <w:sz w:val="22"/>
      <w:szCs w:val="22"/>
      <w:lang w:bidi="ru-RU"/>
    </w:rPr>
  </w:style>
  <w:style w:type="character" w:customStyle="1" w:styleId="21">
    <w:name w:val="Основной текст (2)_"/>
    <w:link w:val="22"/>
    <w:rsid w:val="0016673B"/>
    <w:rPr>
      <w:sz w:val="28"/>
      <w:szCs w:val="28"/>
      <w:shd w:val="clear" w:color="auto" w:fill="FFFFFF"/>
    </w:rPr>
  </w:style>
  <w:style w:type="paragraph" w:customStyle="1" w:styleId="22">
    <w:name w:val="Основной текст (2)"/>
    <w:basedOn w:val="a"/>
    <w:link w:val="21"/>
    <w:rsid w:val="0016673B"/>
    <w:pPr>
      <w:widowControl w:val="0"/>
      <w:shd w:val="clear" w:color="auto" w:fill="FFFFFF"/>
      <w:spacing w:before="180" w:after="360" w:line="0" w:lineRule="atLeast"/>
      <w:jc w:val="center"/>
    </w:pPr>
    <w:rPr>
      <w:sz w:val="28"/>
      <w:szCs w:val="28"/>
    </w:rPr>
  </w:style>
  <w:style w:type="character" w:customStyle="1" w:styleId="af4">
    <w:name w:val="Символ сноски"/>
    <w:rsid w:val="0016673B"/>
    <w:rPr>
      <w:vertAlign w:val="superscript"/>
    </w:rPr>
  </w:style>
  <w:style w:type="character" w:styleId="af5">
    <w:name w:val="FollowedHyperlink"/>
    <w:basedOn w:val="a0"/>
    <w:semiHidden/>
    <w:unhideWhenUsed/>
    <w:rsid w:val="000338B2"/>
    <w:rPr>
      <w:color w:val="800080" w:themeColor="followedHyperlink"/>
      <w:u w:val="single"/>
    </w:rPr>
  </w:style>
  <w:style w:type="paragraph" w:customStyle="1" w:styleId="211">
    <w:name w:val="Знак2 Знак Знак1 Знак1 Знак Знак Знак Знак Знак Знак Знак Знак Знак Знак Знак Знак"/>
    <w:basedOn w:val="a"/>
    <w:rsid w:val="00DF61F9"/>
    <w:pPr>
      <w:spacing w:after="160" w:line="240" w:lineRule="exact"/>
    </w:pPr>
    <w:rPr>
      <w:rFonts w:ascii="Verdana" w:hAnsi="Verdana"/>
      <w:sz w:val="20"/>
      <w:szCs w:val="20"/>
      <w:lang w:val="en-US" w:eastAsia="en-US"/>
    </w:rPr>
  </w:style>
  <w:style w:type="character" w:styleId="af6">
    <w:name w:val="Strong"/>
    <w:basedOn w:val="a0"/>
    <w:uiPriority w:val="22"/>
    <w:qFormat/>
    <w:rsid w:val="00362D28"/>
    <w:rPr>
      <w:b/>
      <w:bCs/>
    </w:rPr>
  </w:style>
  <w:style w:type="paragraph" w:styleId="af7">
    <w:name w:val="Body Text Indent"/>
    <w:basedOn w:val="a"/>
    <w:link w:val="af8"/>
    <w:rsid w:val="00362D28"/>
    <w:pPr>
      <w:spacing w:after="120"/>
      <w:ind w:left="283"/>
    </w:pPr>
  </w:style>
  <w:style w:type="character" w:customStyle="1" w:styleId="af8">
    <w:name w:val="Основной текст с отступом Знак"/>
    <w:basedOn w:val="a0"/>
    <w:link w:val="af7"/>
    <w:rsid w:val="00362D28"/>
    <w:rPr>
      <w:sz w:val="24"/>
      <w:szCs w:val="24"/>
    </w:rPr>
  </w:style>
  <w:style w:type="paragraph" w:customStyle="1" w:styleId="docdata">
    <w:name w:val="docdata"/>
    <w:aliases w:val="docy,v5,3425,bqiaagaaeyqcaaagiaiaaapebwaabewhaaaaaaaaaaaaaaaaaaaaaaaaaaaaaaaaaaaaaaaaaaaaaaaaaaaaaaaaaaaaaaaaaaaaaaaaaaaaaaaaaaaaaaaaaaaaaaaaaaaaaaaaaaaaaaaaaaaaaaaaaaaaaaaaaaaaaaaaaaaaaaaaaaaaaaaaaaaaaaaaaaaaaaaaaaaaaaaaaaaaaaaaaaaaaaaaaaaaaaaa"/>
    <w:basedOn w:val="a"/>
    <w:rsid w:val="00A71241"/>
    <w:pPr>
      <w:spacing w:before="100" w:beforeAutospacing="1" w:after="100" w:afterAutospacing="1"/>
    </w:pPr>
  </w:style>
  <w:style w:type="paragraph" w:customStyle="1" w:styleId="11">
    <w:name w:val="Обычный1"/>
    <w:rsid w:val="00486539"/>
    <w:rPr>
      <w:rFonts w:ascii="Calibri" w:hAnsi="Calibri" w:cs="Calibri"/>
      <w:color w:val="000000"/>
    </w:rPr>
  </w:style>
  <w:style w:type="character" w:customStyle="1" w:styleId="sc-dvwkko">
    <w:name w:val="sc-dvwkko"/>
    <w:basedOn w:val="a0"/>
    <w:rsid w:val="00F924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614170">
      <w:bodyDiv w:val="1"/>
      <w:marLeft w:val="0"/>
      <w:marRight w:val="0"/>
      <w:marTop w:val="0"/>
      <w:marBottom w:val="0"/>
      <w:divBdr>
        <w:top w:val="none" w:sz="0" w:space="0" w:color="auto"/>
        <w:left w:val="none" w:sz="0" w:space="0" w:color="auto"/>
        <w:bottom w:val="none" w:sz="0" w:space="0" w:color="auto"/>
        <w:right w:val="none" w:sz="0" w:space="0" w:color="auto"/>
      </w:divBdr>
      <w:divsChild>
        <w:div w:id="1348868857">
          <w:marLeft w:val="0"/>
          <w:marRight w:val="0"/>
          <w:marTop w:val="0"/>
          <w:marBottom w:val="0"/>
          <w:divBdr>
            <w:top w:val="none" w:sz="0" w:space="0" w:color="auto"/>
            <w:left w:val="none" w:sz="0" w:space="0" w:color="auto"/>
            <w:bottom w:val="none" w:sz="0" w:space="0" w:color="auto"/>
            <w:right w:val="none" w:sz="0" w:space="0" w:color="auto"/>
          </w:divBdr>
        </w:div>
        <w:div w:id="1681076641">
          <w:marLeft w:val="0"/>
          <w:marRight w:val="0"/>
          <w:marTop w:val="0"/>
          <w:marBottom w:val="0"/>
          <w:divBdr>
            <w:top w:val="none" w:sz="0" w:space="0" w:color="auto"/>
            <w:left w:val="none" w:sz="0" w:space="0" w:color="auto"/>
            <w:bottom w:val="none" w:sz="0" w:space="0" w:color="auto"/>
            <w:right w:val="none" w:sz="0" w:space="0" w:color="auto"/>
          </w:divBdr>
        </w:div>
      </w:divsChild>
    </w:div>
    <w:div w:id="224072861">
      <w:bodyDiv w:val="1"/>
      <w:marLeft w:val="0"/>
      <w:marRight w:val="0"/>
      <w:marTop w:val="0"/>
      <w:marBottom w:val="0"/>
      <w:divBdr>
        <w:top w:val="none" w:sz="0" w:space="0" w:color="auto"/>
        <w:left w:val="none" w:sz="0" w:space="0" w:color="auto"/>
        <w:bottom w:val="none" w:sz="0" w:space="0" w:color="auto"/>
        <w:right w:val="none" w:sz="0" w:space="0" w:color="auto"/>
      </w:divBdr>
      <w:divsChild>
        <w:div w:id="1569922745">
          <w:marLeft w:val="0"/>
          <w:marRight w:val="0"/>
          <w:marTop w:val="0"/>
          <w:marBottom w:val="0"/>
          <w:divBdr>
            <w:top w:val="none" w:sz="0" w:space="0" w:color="auto"/>
            <w:left w:val="none" w:sz="0" w:space="0" w:color="auto"/>
            <w:bottom w:val="none" w:sz="0" w:space="0" w:color="auto"/>
            <w:right w:val="none" w:sz="0" w:space="0" w:color="auto"/>
          </w:divBdr>
        </w:div>
        <w:div w:id="942374233">
          <w:marLeft w:val="0"/>
          <w:marRight w:val="0"/>
          <w:marTop w:val="0"/>
          <w:marBottom w:val="0"/>
          <w:divBdr>
            <w:top w:val="none" w:sz="0" w:space="0" w:color="auto"/>
            <w:left w:val="none" w:sz="0" w:space="0" w:color="auto"/>
            <w:bottom w:val="none" w:sz="0" w:space="0" w:color="auto"/>
            <w:right w:val="none" w:sz="0" w:space="0" w:color="auto"/>
          </w:divBdr>
        </w:div>
        <w:div w:id="1941141423">
          <w:marLeft w:val="0"/>
          <w:marRight w:val="0"/>
          <w:marTop w:val="0"/>
          <w:marBottom w:val="0"/>
          <w:divBdr>
            <w:top w:val="none" w:sz="0" w:space="0" w:color="auto"/>
            <w:left w:val="none" w:sz="0" w:space="0" w:color="auto"/>
            <w:bottom w:val="none" w:sz="0" w:space="0" w:color="auto"/>
            <w:right w:val="none" w:sz="0" w:space="0" w:color="auto"/>
          </w:divBdr>
        </w:div>
      </w:divsChild>
    </w:div>
    <w:div w:id="245266682">
      <w:bodyDiv w:val="1"/>
      <w:marLeft w:val="0"/>
      <w:marRight w:val="0"/>
      <w:marTop w:val="0"/>
      <w:marBottom w:val="0"/>
      <w:divBdr>
        <w:top w:val="none" w:sz="0" w:space="0" w:color="auto"/>
        <w:left w:val="none" w:sz="0" w:space="0" w:color="auto"/>
        <w:bottom w:val="none" w:sz="0" w:space="0" w:color="auto"/>
        <w:right w:val="none" w:sz="0" w:space="0" w:color="auto"/>
      </w:divBdr>
    </w:div>
    <w:div w:id="455953256">
      <w:bodyDiv w:val="1"/>
      <w:marLeft w:val="0"/>
      <w:marRight w:val="0"/>
      <w:marTop w:val="0"/>
      <w:marBottom w:val="0"/>
      <w:divBdr>
        <w:top w:val="none" w:sz="0" w:space="0" w:color="auto"/>
        <w:left w:val="none" w:sz="0" w:space="0" w:color="auto"/>
        <w:bottom w:val="none" w:sz="0" w:space="0" w:color="auto"/>
        <w:right w:val="none" w:sz="0" w:space="0" w:color="auto"/>
      </w:divBdr>
    </w:div>
    <w:div w:id="475680455">
      <w:bodyDiv w:val="1"/>
      <w:marLeft w:val="0"/>
      <w:marRight w:val="0"/>
      <w:marTop w:val="0"/>
      <w:marBottom w:val="0"/>
      <w:divBdr>
        <w:top w:val="none" w:sz="0" w:space="0" w:color="auto"/>
        <w:left w:val="none" w:sz="0" w:space="0" w:color="auto"/>
        <w:bottom w:val="none" w:sz="0" w:space="0" w:color="auto"/>
        <w:right w:val="none" w:sz="0" w:space="0" w:color="auto"/>
      </w:divBdr>
    </w:div>
    <w:div w:id="486752564">
      <w:bodyDiv w:val="1"/>
      <w:marLeft w:val="0"/>
      <w:marRight w:val="0"/>
      <w:marTop w:val="0"/>
      <w:marBottom w:val="0"/>
      <w:divBdr>
        <w:top w:val="none" w:sz="0" w:space="0" w:color="auto"/>
        <w:left w:val="none" w:sz="0" w:space="0" w:color="auto"/>
        <w:bottom w:val="none" w:sz="0" w:space="0" w:color="auto"/>
        <w:right w:val="none" w:sz="0" w:space="0" w:color="auto"/>
      </w:divBdr>
    </w:div>
    <w:div w:id="603612956">
      <w:bodyDiv w:val="1"/>
      <w:marLeft w:val="0"/>
      <w:marRight w:val="0"/>
      <w:marTop w:val="0"/>
      <w:marBottom w:val="0"/>
      <w:divBdr>
        <w:top w:val="none" w:sz="0" w:space="0" w:color="auto"/>
        <w:left w:val="none" w:sz="0" w:space="0" w:color="auto"/>
        <w:bottom w:val="none" w:sz="0" w:space="0" w:color="auto"/>
        <w:right w:val="none" w:sz="0" w:space="0" w:color="auto"/>
      </w:divBdr>
      <w:divsChild>
        <w:div w:id="591475959">
          <w:marLeft w:val="0"/>
          <w:marRight w:val="0"/>
          <w:marTop w:val="0"/>
          <w:marBottom w:val="0"/>
          <w:divBdr>
            <w:top w:val="none" w:sz="0" w:space="0" w:color="auto"/>
            <w:left w:val="none" w:sz="0" w:space="0" w:color="auto"/>
            <w:bottom w:val="none" w:sz="0" w:space="0" w:color="auto"/>
            <w:right w:val="none" w:sz="0" w:space="0" w:color="auto"/>
          </w:divBdr>
        </w:div>
        <w:div w:id="2138645110">
          <w:marLeft w:val="0"/>
          <w:marRight w:val="0"/>
          <w:marTop w:val="0"/>
          <w:marBottom w:val="0"/>
          <w:divBdr>
            <w:top w:val="none" w:sz="0" w:space="0" w:color="auto"/>
            <w:left w:val="none" w:sz="0" w:space="0" w:color="auto"/>
            <w:bottom w:val="none" w:sz="0" w:space="0" w:color="auto"/>
            <w:right w:val="none" w:sz="0" w:space="0" w:color="auto"/>
          </w:divBdr>
        </w:div>
        <w:div w:id="387729198">
          <w:marLeft w:val="0"/>
          <w:marRight w:val="0"/>
          <w:marTop w:val="0"/>
          <w:marBottom w:val="0"/>
          <w:divBdr>
            <w:top w:val="none" w:sz="0" w:space="0" w:color="auto"/>
            <w:left w:val="none" w:sz="0" w:space="0" w:color="auto"/>
            <w:bottom w:val="none" w:sz="0" w:space="0" w:color="auto"/>
            <w:right w:val="none" w:sz="0" w:space="0" w:color="auto"/>
          </w:divBdr>
        </w:div>
        <w:div w:id="1581602147">
          <w:marLeft w:val="0"/>
          <w:marRight w:val="0"/>
          <w:marTop w:val="0"/>
          <w:marBottom w:val="0"/>
          <w:divBdr>
            <w:top w:val="none" w:sz="0" w:space="0" w:color="auto"/>
            <w:left w:val="none" w:sz="0" w:space="0" w:color="auto"/>
            <w:bottom w:val="none" w:sz="0" w:space="0" w:color="auto"/>
            <w:right w:val="none" w:sz="0" w:space="0" w:color="auto"/>
          </w:divBdr>
        </w:div>
        <w:div w:id="1205869608">
          <w:marLeft w:val="0"/>
          <w:marRight w:val="0"/>
          <w:marTop w:val="0"/>
          <w:marBottom w:val="0"/>
          <w:divBdr>
            <w:top w:val="none" w:sz="0" w:space="0" w:color="auto"/>
            <w:left w:val="none" w:sz="0" w:space="0" w:color="auto"/>
            <w:bottom w:val="none" w:sz="0" w:space="0" w:color="auto"/>
            <w:right w:val="none" w:sz="0" w:space="0" w:color="auto"/>
          </w:divBdr>
        </w:div>
        <w:div w:id="1099256312">
          <w:marLeft w:val="0"/>
          <w:marRight w:val="0"/>
          <w:marTop w:val="0"/>
          <w:marBottom w:val="0"/>
          <w:divBdr>
            <w:top w:val="none" w:sz="0" w:space="0" w:color="auto"/>
            <w:left w:val="none" w:sz="0" w:space="0" w:color="auto"/>
            <w:bottom w:val="none" w:sz="0" w:space="0" w:color="auto"/>
            <w:right w:val="none" w:sz="0" w:space="0" w:color="auto"/>
          </w:divBdr>
        </w:div>
        <w:div w:id="639388161">
          <w:marLeft w:val="0"/>
          <w:marRight w:val="0"/>
          <w:marTop w:val="0"/>
          <w:marBottom w:val="0"/>
          <w:divBdr>
            <w:top w:val="none" w:sz="0" w:space="0" w:color="auto"/>
            <w:left w:val="none" w:sz="0" w:space="0" w:color="auto"/>
            <w:bottom w:val="none" w:sz="0" w:space="0" w:color="auto"/>
            <w:right w:val="none" w:sz="0" w:space="0" w:color="auto"/>
          </w:divBdr>
        </w:div>
        <w:div w:id="626156672">
          <w:marLeft w:val="0"/>
          <w:marRight w:val="0"/>
          <w:marTop w:val="0"/>
          <w:marBottom w:val="0"/>
          <w:divBdr>
            <w:top w:val="none" w:sz="0" w:space="0" w:color="auto"/>
            <w:left w:val="none" w:sz="0" w:space="0" w:color="auto"/>
            <w:bottom w:val="none" w:sz="0" w:space="0" w:color="auto"/>
            <w:right w:val="none" w:sz="0" w:space="0" w:color="auto"/>
          </w:divBdr>
        </w:div>
      </w:divsChild>
    </w:div>
    <w:div w:id="677392671">
      <w:bodyDiv w:val="1"/>
      <w:marLeft w:val="0"/>
      <w:marRight w:val="0"/>
      <w:marTop w:val="0"/>
      <w:marBottom w:val="0"/>
      <w:divBdr>
        <w:top w:val="none" w:sz="0" w:space="0" w:color="auto"/>
        <w:left w:val="none" w:sz="0" w:space="0" w:color="auto"/>
        <w:bottom w:val="none" w:sz="0" w:space="0" w:color="auto"/>
        <w:right w:val="none" w:sz="0" w:space="0" w:color="auto"/>
      </w:divBdr>
    </w:div>
    <w:div w:id="841241773">
      <w:bodyDiv w:val="1"/>
      <w:marLeft w:val="0"/>
      <w:marRight w:val="0"/>
      <w:marTop w:val="0"/>
      <w:marBottom w:val="0"/>
      <w:divBdr>
        <w:top w:val="none" w:sz="0" w:space="0" w:color="auto"/>
        <w:left w:val="none" w:sz="0" w:space="0" w:color="auto"/>
        <w:bottom w:val="none" w:sz="0" w:space="0" w:color="auto"/>
        <w:right w:val="none" w:sz="0" w:space="0" w:color="auto"/>
      </w:divBdr>
    </w:div>
    <w:div w:id="1074619130">
      <w:bodyDiv w:val="1"/>
      <w:marLeft w:val="0"/>
      <w:marRight w:val="0"/>
      <w:marTop w:val="0"/>
      <w:marBottom w:val="0"/>
      <w:divBdr>
        <w:top w:val="none" w:sz="0" w:space="0" w:color="auto"/>
        <w:left w:val="none" w:sz="0" w:space="0" w:color="auto"/>
        <w:bottom w:val="none" w:sz="0" w:space="0" w:color="auto"/>
        <w:right w:val="none" w:sz="0" w:space="0" w:color="auto"/>
      </w:divBdr>
    </w:div>
    <w:div w:id="1158307658">
      <w:bodyDiv w:val="1"/>
      <w:marLeft w:val="0"/>
      <w:marRight w:val="0"/>
      <w:marTop w:val="0"/>
      <w:marBottom w:val="0"/>
      <w:divBdr>
        <w:top w:val="none" w:sz="0" w:space="0" w:color="auto"/>
        <w:left w:val="none" w:sz="0" w:space="0" w:color="auto"/>
        <w:bottom w:val="none" w:sz="0" w:space="0" w:color="auto"/>
        <w:right w:val="none" w:sz="0" w:space="0" w:color="auto"/>
      </w:divBdr>
    </w:div>
    <w:div w:id="1282834365">
      <w:bodyDiv w:val="1"/>
      <w:marLeft w:val="0"/>
      <w:marRight w:val="0"/>
      <w:marTop w:val="0"/>
      <w:marBottom w:val="0"/>
      <w:divBdr>
        <w:top w:val="none" w:sz="0" w:space="0" w:color="auto"/>
        <w:left w:val="none" w:sz="0" w:space="0" w:color="auto"/>
        <w:bottom w:val="none" w:sz="0" w:space="0" w:color="auto"/>
        <w:right w:val="none" w:sz="0" w:space="0" w:color="auto"/>
      </w:divBdr>
    </w:div>
    <w:div w:id="1383872509">
      <w:bodyDiv w:val="1"/>
      <w:marLeft w:val="0"/>
      <w:marRight w:val="0"/>
      <w:marTop w:val="0"/>
      <w:marBottom w:val="0"/>
      <w:divBdr>
        <w:top w:val="none" w:sz="0" w:space="0" w:color="auto"/>
        <w:left w:val="none" w:sz="0" w:space="0" w:color="auto"/>
        <w:bottom w:val="none" w:sz="0" w:space="0" w:color="auto"/>
        <w:right w:val="none" w:sz="0" w:space="0" w:color="auto"/>
      </w:divBdr>
    </w:div>
    <w:div w:id="1550797312">
      <w:bodyDiv w:val="1"/>
      <w:marLeft w:val="0"/>
      <w:marRight w:val="0"/>
      <w:marTop w:val="0"/>
      <w:marBottom w:val="0"/>
      <w:divBdr>
        <w:top w:val="none" w:sz="0" w:space="0" w:color="auto"/>
        <w:left w:val="none" w:sz="0" w:space="0" w:color="auto"/>
        <w:bottom w:val="none" w:sz="0" w:space="0" w:color="auto"/>
        <w:right w:val="none" w:sz="0" w:space="0" w:color="auto"/>
      </w:divBdr>
    </w:div>
    <w:div w:id="1644385260">
      <w:bodyDiv w:val="1"/>
      <w:marLeft w:val="0"/>
      <w:marRight w:val="0"/>
      <w:marTop w:val="0"/>
      <w:marBottom w:val="0"/>
      <w:divBdr>
        <w:top w:val="none" w:sz="0" w:space="0" w:color="auto"/>
        <w:left w:val="none" w:sz="0" w:space="0" w:color="auto"/>
        <w:bottom w:val="none" w:sz="0" w:space="0" w:color="auto"/>
        <w:right w:val="none" w:sz="0" w:space="0" w:color="auto"/>
      </w:divBdr>
    </w:div>
    <w:div w:id="1763456449">
      <w:bodyDiv w:val="1"/>
      <w:marLeft w:val="0"/>
      <w:marRight w:val="0"/>
      <w:marTop w:val="0"/>
      <w:marBottom w:val="0"/>
      <w:divBdr>
        <w:top w:val="none" w:sz="0" w:space="0" w:color="auto"/>
        <w:left w:val="none" w:sz="0" w:space="0" w:color="auto"/>
        <w:bottom w:val="none" w:sz="0" w:space="0" w:color="auto"/>
        <w:right w:val="none" w:sz="0" w:space="0" w:color="auto"/>
      </w:divBdr>
    </w:div>
    <w:div w:id="1797403462">
      <w:bodyDiv w:val="1"/>
      <w:marLeft w:val="0"/>
      <w:marRight w:val="0"/>
      <w:marTop w:val="0"/>
      <w:marBottom w:val="0"/>
      <w:divBdr>
        <w:top w:val="none" w:sz="0" w:space="0" w:color="auto"/>
        <w:left w:val="none" w:sz="0" w:space="0" w:color="auto"/>
        <w:bottom w:val="none" w:sz="0" w:space="0" w:color="auto"/>
        <w:right w:val="none" w:sz="0" w:space="0" w:color="auto"/>
      </w:divBdr>
      <w:divsChild>
        <w:div w:id="1462067733">
          <w:marLeft w:val="0"/>
          <w:marRight w:val="0"/>
          <w:marTop w:val="0"/>
          <w:marBottom w:val="0"/>
          <w:divBdr>
            <w:top w:val="none" w:sz="0" w:space="0" w:color="auto"/>
            <w:left w:val="none" w:sz="0" w:space="0" w:color="auto"/>
            <w:bottom w:val="none" w:sz="0" w:space="0" w:color="auto"/>
            <w:right w:val="none" w:sz="0" w:space="0" w:color="auto"/>
          </w:divBdr>
        </w:div>
        <w:div w:id="1413576315">
          <w:marLeft w:val="0"/>
          <w:marRight w:val="0"/>
          <w:marTop w:val="0"/>
          <w:marBottom w:val="0"/>
          <w:divBdr>
            <w:top w:val="none" w:sz="0" w:space="0" w:color="auto"/>
            <w:left w:val="none" w:sz="0" w:space="0" w:color="auto"/>
            <w:bottom w:val="none" w:sz="0" w:space="0" w:color="auto"/>
            <w:right w:val="none" w:sz="0" w:space="0" w:color="auto"/>
          </w:divBdr>
        </w:div>
      </w:divsChild>
    </w:div>
    <w:div w:id="1817912233">
      <w:bodyDiv w:val="1"/>
      <w:marLeft w:val="0"/>
      <w:marRight w:val="0"/>
      <w:marTop w:val="0"/>
      <w:marBottom w:val="0"/>
      <w:divBdr>
        <w:top w:val="none" w:sz="0" w:space="0" w:color="auto"/>
        <w:left w:val="none" w:sz="0" w:space="0" w:color="auto"/>
        <w:bottom w:val="none" w:sz="0" w:space="0" w:color="auto"/>
        <w:right w:val="none" w:sz="0" w:space="0" w:color="auto"/>
      </w:divBdr>
    </w:div>
    <w:div w:id="1896114217">
      <w:bodyDiv w:val="1"/>
      <w:marLeft w:val="0"/>
      <w:marRight w:val="0"/>
      <w:marTop w:val="0"/>
      <w:marBottom w:val="0"/>
      <w:divBdr>
        <w:top w:val="none" w:sz="0" w:space="0" w:color="auto"/>
        <w:left w:val="none" w:sz="0" w:space="0" w:color="auto"/>
        <w:bottom w:val="none" w:sz="0" w:space="0" w:color="auto"/>
        <w:right w:val="none" w:sz="0" w:space="0" w:color="auto"/>
      </w:divBdr>
    </w:div>
    <w:div w:id="1896965176">
      <w:bodyDiv w:val="1"/>
      <w:marLeft w:val="0"/>
      <w:marRight w:val="0"/>
      <w:marTop w:val="0"/>
      <w:marBottom w:val="0"/>
      <w:divBdr>
        <w:top w:val="none" w:sz="0" w:space="0" w:color="auto"/>
        <w:left w:val="none" w:sz="0" w:space="0" w:color="auto"/>
        <w:bottom w:val="none" w:sz="0" w:space="0" w:color="auto"/>
        <w:right w:val="none" w:sz="0" w:space="0" w:color="auto"/>
      </w:divBdr>
    </w:div>
    <w:div w:id="2073919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isk.yandex.ru/d/Frc_8_VxGt17nA"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isk.yandex.ru/d/cBvrFzkfcVTF9Q"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isk.yandex.ru/d/kt8C4PecV6ilhw"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utube.ru/video/3accc5b45c2cd98668518bb9b2af5e14" TargetMode="External"/><Relationship Id="rId5" Type="http://schemas.openxmlformats.org/officeDocument/2006/relationships/webSettings" Target="webSettings.xml"/><Relationship Id="rId15" Type="http://schemas.openxmlformats.org/officeDocument/2006/relationships/hyperlink" Target="https://cloud.mail.ru/public/qggs/5CgtuYgyJ" TargetMode="External"/><Relationship Id="rId10" Type="http://schemas.openxmlformats.org/officeDocument/2006/relationships/hyperlink" Target="https://cloud.mail.ru/public/kbvm/g7YefPX81" TargetMode="External"/><Relationship Id="rId4" Type="http://schemas.openxmlformats.org/officeDocument/2006/relationships/settings" Target="settings.xml"/><Relationship Id="rId9" Type="http://schemas.openxmlformats.org/officeDocument/2006/relationships/hyperlink" Target="https://cloud.mail.ru/public/ASkJ/gxwWabvpZ" TargetMode="External"/><Relationship Id="rId14" Type="http://schemas.openxmlformats.org/officeDocument/2006/relationships/hyperlink" Target="https://cloud.mail.ru/public/JofZ/PXKNVx4ez"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na\Desktop\&#1059;&#1054;%20&#1050;&#1052;&#1054;%20-&#1096;&#1072;&#1073;&#1083;&#1086;&#1085;%20&#1087;&#1080;&#1089;&#1077;&#1084;.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5DEE5B-860C-4F61-B686-CE77494615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УО КМО -шаблон писем</Template>
  <TotalTime>12</TotalTime>
  <Pages>1</Pages>
  <Words>8631</Words>
  <Characters>49201</Characters>
  <Application>Microsoft Office Word</Application>
  <DocSecurity>0</DocSecurity>
  <Lines>410</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57717</CharactersWithSpaces>
  <SharedDoc>false</SharedDoc>
  <HLinks>
    <vt:vector size="12" baseType="variant">
      <vt:variant>
        <vt:i4>197742</vt:i4>
      </vt:variant>
      <vt:variant>
        <vt:i4>6</vt:i4>
      </vt:variant>
      <vt:variant>
        <vt:i4>0</vt:i4>
      </vt:variant>
      <vt:variant>
        <vt:i4>5</vt:i4>
      </vt:variant>
      <vt:variant>
        <vt:lpwstr>http://уокго.рф/</vt:lpwstr>
      </vt:variant>
      <vt:variant>
        <vt:lpwstr/>
      </vt:variant>
      <vt:variant>
        <vt:i4>4980861</vt:i4>
      </vt:variant>
      <vt:variant>
        <vt:i4>3</vt:i4>
      </vt:variant>
      <vt:variant>
        <vt:i4>0</vt:i4>
      </vt:variant>
      <vt:variant>
        <vt:i4>5</vt:i4>
      </vt:variant>
      <vt:variant>
        <vt:lpwstr>mailto:uokgo@mail.ru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dc:creator>
  <cp:lastModifiedBy>Admin</cp:lastModifiedBy>
  <cp:revision>5</cp:revision>
  <cp:lastPrinted>2026-09-17T02:54:00Z</cp:lastPrinted>
  <dcterms:created xsi:type="dcterms:W3CDTF">2026-09-15T10:29:00Z</dcterms:created>
  <dcterms:modified xsi:type="dcterms:W3CDTF">2026-09-17T02:56:00Z</dcterms:modified>
</cp:coreProperties>
</file>